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5552828" w:displacedByCustomXml="next"/>
    <w:sdt>
      <w:sdtPr>
        <w:rPr>
          <w:rFonts w:eastAsiaTheme="minorEastAsia" w:cstheme="minorBidi"/>
          <w:color w:val="auto"/>
          <w:kern w:val="0"/>
          <w:sz w:val="22"/>
          <w:szCs w:val="22"/>
          <w:lang w:val="en-US"/>
        </w:rPr>
        <w:id w:val="-734621026"/>
        <w:docPartObj>
          <w:docPartGallery w:val="Cover Pages"/>
          <w:docPartUnique/>
        </w:docPartObj>
      </w:sdtPr>
      <w:sdtEndPr>
        <w:rPr>
          <w:rFonts w:asciiTheme="majorHAnsi" w:hAnsiTheme="majorHAnsi" w:cstheme="majorHAnsi"/>
          <w:b/>
        </w:rPr>
      </w:sdtEndPr>
      <w:sdtContent>
        <w:p w14:paraId="2B1B8548" w14:textId="77777777" w:rsidR="001E4A17" w:rsidRPr="00310D0D" w:rsidRDefault="001E4A17" w:rsidP="00DE043E">
          <w:pPr>
            <w:pStyle w:val="tabletext"/>
          </w:pPr>
        </w:p>
        <w:bookmarkEnd w:id="0"/>
        <w:p w14:paraId="59D4F37F" w14:textId="77777777" w:rsidR="001E4A17" w:rsidRPr="00261708" w:rsidRDefault="009F33C3">
          <w:pPr>
            <w:rPr>
              <w:rFonts w:asciiTheme="majorHAnsi" w:hAnsiTheme="majorHAnsi" w:cstheme="majorHAnsi"/>
              <w:sz w:val="18"/>
              <w:lang w:val="uk-UA"/>
            </w:rPr>
          </w:pPr>
          <w:r w:rsidRPr="00261708">
            <w:rPr>
              <w:noProof/>
              <w:color w:val="FFFFFF" w:themeColor="background1"/>
              <w:sz w:val="18"/>
              <w:lang w:val="uk-UA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1DAFCAD7" wp14:editId="055E3C00">
                    <wp:simplePos x="0" y="0"/>
                    <wp:positionH relativeFrom="column">
                      <wp:posOffset>139065</wp:posOffset>
                    </wp:positionH>
                    <wp:positionV relativeFrom="paragraph">
                      <wp:posOffset>4681855</wp:posOffset>
                    </wp:positionV>
                    <wp:extent cx="5757545" cy="1219200"/>
                    <wp:effectExtent l="0" t="0" r="14605" b="0"/>
                    <wp:wrapNone/>
                    <wp:docPr id="1" name="Freeform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757545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2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662034C3" w14:textId="00E05225" w:rsidR="00A67DFD" w:rsidRDefault="001378C5" w:rsidP="00261708">
                                <w:pPr>
                                  <w:spacing w:after="0"/>
                                  <w:rPr>
                                    <w:rFonts w:ascii="Arial Black" w:hAnsi="Arial Black" w:cstheme="majorHAnsi"/>
                                    <w:caps/>
                                    <w:color w:val="00B0F0"/>
                                    <w:sz w:val="40"/>
                                    <w:szCs w:val="40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Arial Black" w:hAnsi="Arial Black" w:cstheme="majorHAnsi"/>
                                    <w:caps/>
                                    <w:color w:val="00B0F0"/>
                                    <w:sz w:val="40"/>
                                    <w:szCs w:val="40"/>
                                    <w:lang w:val="uk-UA"/>
                                  </w:rPr>
                                  <w:t>№</w:t>
                                </w:r>
                                <w:r w:rsidRPr="00EC3744">
                                  <w:rPr>
                                    <w:rFonts w:ascii="Arial Black" w:hAnsi="Arial Black" w:cstheme="majorHAnsi"/>
                                    <w:caps/>
                                    <w:color w:val="00B0F0"/>
                                    <w:sz w:val="40"/>
                                    <w:szCs w:val="40"/>
                                    <w:lang w:val="ru-RU"/>
                                  </w:rPr>
                                  <w:t xml:space="preserve"> </w:t>
                                </w:r>
                                <w:r w:rsidR="00A67DFD">
                                  <w:rPr>
                                    <w:rFonts w:ascii="Arial Black" w:hAnsi="Arial Black" w:cstheme="majorHAnsi"/>
                                    <w:caps/>
                                    <w:color w:val="00B0F0"/>
                                    <w:sz w:val="40"/>
                                    <w:szCs w:val="40"/>
                                    <w:lang w:val="uk-UA"/>
                                  </w:rPr>
                                  <w:t>4.4.4.</w:t>
                                </w:r>
                                <w:r w:rsidR="00DF009A">
                                  <w:rPr>
                                    <w:rFonts w:ascii="Arial Black" w:hAnsi="Arial Black" w:cstheme="majorHAnsi"/>
                                    <w:caps/>
                                    <w:color w:val="00B0F0"/>
                                    <w:sz w:val="40"/>
                                    <w:szCs w:val="40"/>
                                    <w:lang w:val="uk-UA"/>
                                  </w:rPr>
                                  <w:t>1</w:t>
                                </w:r>
                              </w:p>
                              <w:p w14:paraId="694974DC" w14:textId="1BDB6EF9" w:rsidR="00F01334" w:rsidRPr="005D7D31" w:rsidRDefault="00F01334" w:rsidP="00261708">
                                <w:pPr>
                                  <w:spacing w:after="0"/>
                                  <w:rPr>
                                    <w:rFonts w:ascii="Arial Black" w:hAnsi="Arial Black" w:cstheme="majorHAnsi"/>
                                    <w:caps/>
                                    <w:color w:val="00B0F0"/>
                                    <w:sz w:val="40"/>
                                    <w:szCs w:val="40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Arial Black" w:hAnsi="Arial Black" w:cstheme="majorHAnsi"/>
                                    <w:caps/>
                                    <w:color w:val="00B0F0"/>
                                    <w:sz w:val="40"/>
                                    <w:szCs w:val="40"/>
                                    <w:lang w:val="uk-UA"/>
                                  </w:rPr>
                                  <w:t xml:space="preserve">збільшення </w:t>
                                </w:r>
                                <w:r w:rsidR="00DF009A">
                                  <w:rPr>
                                    <w:rFonts w:ascii="Arial Black" w:hAnsi="Arial Black" w:cstheme="majorHAnsi"/>
                                    <w:caps/>
                                    <w:color w:val="00B0F0"/>
                                    <w:sz w:val="40"/>
                                    <w:szCs w:val="40"/>
                                    <w:lang w:val="uk-UA"/>
                                  </w:rPr>
                                  <w:t xml:space="preserve">бактеріального обсіменіння (бо) </w:t>
                                </w:r>
                                <w:r w:rsidR="00337D2F">
                                  <w:rPr>
                                    <w:rFonts w:ascii="Arial Black" w:hAnsi="Arial Black" w:cstheme="majorHAnsi"/>
                                    <w:caps/>
                                    <w:color w:val="00B0F0"/>
                                    <w:sz w:val="40"/>
                                    <w:szCs w:val="40"/>
                                    <w:lang w:val="uk-UA"/>
                                  </w:rPr>
                                  <w:t xml:space="preserve">в </w:t>
                                </w:r>
                                <w:r w:rsidR="00DF009A">
                                  <w:rPr>
                                    <w:rFonts w:ascii="Arial Black" w:hAnsi="Arial Black" w:cstheme="majorHAnsi"/>
                                    <w:caps/>
                                    <w:color w:val="00B0F0"/>
                                    <w:sz w:val="40"/>
                                    <w:szCs w:val="40"/>
                                    <w:lang w:val="uk-UA"/>
                                  </w:rPr>
                                  <w:t>моло</w:t>
                                </w:r>
                                <w:r w:rsidR="00337D2F">
                                  <w:rPr>
                                    <w:rFonts w:ascii="Arial Black" w:hAnsi="Arial Black" w:cstheme="majorHAnsi"/>
                                    <w:caps/>
                                    <w:color w:val="00B0F0"/>
                                    <w:sz w:val="40"/>
                                    <w:szCs w:val="40"/>
                                    <w:lang w:val="uk-UA"/>
                                  </w:rPr>
                                  <w:t>ці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DAFCAD7" id="Freeform 10" o:spid="_x0000_s1026" style="position:absolute;margin-left:10.95pt;margin-top:368.65pt;width:453.35pt;height:9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" filled="f" stroked="f">
                    <v:textbox inset="0,0,0,0">
                      <w:txbxContent>
                        <w:p w14:paraId="662034C3" w14:textId="00E05225" w:rsidR="00A67DFD" w:rsidRDefault="001378C5" w:rsidP="00261708">
                          <w:pPr>
                            <w:spacing w:after="0"/>
                            <w:rPr>
                              <w:rFonts w:ascii="Arial Black" w:hAnsi="Arial Black" w:cstheme="majorHAnsi"/>
                              <w:caps/>
                              <w:color w:val="00B0F0"/>
                              <w:sz w:val="40"/>
                              <w:szCs w:val="40"/>
                              <w:lang w:val="uk-UA"/>
                            </w:rPr>
                          </w:pPr>
                          <w:r>
                            <w:rPr>
                              <w:rFonts w:ascii="Arial Black" w:hAnsi="Arial Black" w:cstheme="majorHAnsi"/>
                              <w:caps/>
                              <w:color w:val="00B0F0"/>
                              <w:sz w:val="40"/>
                              <w:szCs w:val="40"/>
                              <w:lang w:val="uk-UA"/>
                            </w:rPr>
                            <w:t>№</w:t>
                          </w:r>
                          <w:r w:rsidRPr="00EC3744">
                            <w:rPr>
                              <w:rFonts w:ascii="Arial Black" w:hAnsi="Arial Black" w:cstheme="majorHAnsi"/>
                              <w:caps/>
                              <w:color w:val="00B0F0"/>
                              <w:sz w:val="40"/>
                              <w:szCs w:val="40"/>
                              <w:lang w:val="ru-RU"/>
                            </w:rPr>
                            <w:t xml:space="preserve"> </w:t>
                          </w:r>
                          <w:r w:rsidR="00A67DFD">
                            <w:rPr>
                              <w:rFonts w:ascii="Arial Black" w:hAnsi="Arial Black" w:cstheme="majorHAnsi"/>
                              <w:caps/>
                              <w:color w:val="00B0F0"/>
                              <w:sz w:val="40"/>
                              <w:szCs w:val="40"/>
                              <w:lang w:val="uk-UA"/>
                            </w:rPr>
                            <w:t>4.4.4.</w:t>
                          </w:r>
                          <w:r w:rsidR="00DF009A">
                            <w:rPr>
                              <w:rFonts w:ascii="Arial Black" w:hAnsi="Arial Black" w:cstheme="majorHAnsi"/>
                              <w:caps/>
                              <w:color w:val="00B0F0"/>
                              <w:sz w:val="40"/>
                              <w:szCs w:val="40"/>
                              <w:lang w:val="uk-UA"/>
                            </w:rPr>
                            <w:t>1</w:t>
                          </w:r>
                        </w:p>
                        <w:p w14:paraId="694974DC" w14:textId="1BDB6EF9" w:rsidR="00F01334" w:rsidRPr="005D7D31" w:rsidRDefault="00F01334" w:rsidP="00261708">
                          <w:pPr>
                            <w:spacing w:after="0"/>
                            <w:rPr>
                              <w:rFonts w:ascii="Arial Black" w:hAnsi="Arial Black" w:cstheme="majorHAnsi"/>
                              <w:caps/>
                              <w:color w:val="00B0F0"/>
                              <w:sz w:val="40"/>
                              <w:szCs w:val="40"/>
                              <w:lang w:val="uk-UA"/>
                            </w:rPr>
                          </w:pPr>
                          <w:r>
                            <w:rPr>
                              <w:rFonts w:ascii="Arial Black" w:hAnsi="Arial Black" w:cstheme="majorHAnsi"/>
                              <w:caps/>
                              <w:color w:val="00B0F0"/>
                              <w:sz w:val="40"/>
                              <w:szCs w:val="40"/>
                              <w:lang w:val="uk-UA"/>
                            </w:rPr>
                            <w:t xml:space="preserve">збільшення </w:t>
                          </w:r>
                          <w:r w:rsidR="00DF009A">
                            <w:rPr>
                              <w:rFonts w:ascii="Arial Black" w:hAnsi="Arial Black" w:cstheme="majorHAnsi"/>
                              <w:caps/>
                              <w:color w:val="00B0F0"/>
                              <w:sz w:val="40"/>
                              <w:szCs w:val="40"/>
                              <w:lang w:val="uk-UA"/>
                            </w:rPr>
                            <w:t xml:space="preserve">бактеріального обсіменіння (бо) </w:t>
                          </w:r>
                          <w:r w:rsidR="00337D2F">
                            <w:rPr>
                              <w:rFonts w:ascii="Arial Black" w:hAnsi="Arial Black" w:cstheme="majorHAnsi"/>
                              <w:caps/>
                              <w:color w:val="00B0F0"/>
                              <w:sz w:val="40"/>
                              <w:szCs w:val="40"/>
                              <w:lang w:val="uk-UA"/>
                            </w:rPr>
                            <w:t xml:space="preserve">в </w:t>
                          </w:r>
                          <w:r w:rsidR="00DF009A">
                            <w:rPr>
                              <w:rFonts w:ascii="Arial Black" w:hAnsi="Arial Black" w:cstheme="majorHAnsi"/>
                              <w:caps/>
                              <w:color w:val="00B0F0"/>
                              <w:sz w:val="40"/>
                              <w:szCs w:val="40"/>
                              <w:lang w:val="uk-UA"/>
                            </w:rPr>
                            <w:t>моло</w:t>
                          </w:r>
                          <w:r w:rsidR="00337D2F">
                            <w:rPr>
                              <w:rFonts w:ascii="Arial Black" w:hAnsi="Arial Black" w:cstheme="majorHAnsi"/>
                              <w:caps/>
                              <w:color w:val="00B0F0"/>
                              <w:sz w:val="40"/>
                              <w:szCs w:val="40"/>
                              <w:lang w:val="uk-UA"/>
                            </w:rPr>
                            <w:t>ці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7C0B10" w:rsidRPr="00261708">
            <w:rPr>
              <w:rFonts w:asciiTheme="majorHAnsi" w:hAnsiTheme="majorHAnsi" w:cstheme="majorHAnsi"/>
              <w:noProof/>
              <w:sz w:val="18"/>
              <w:lang w:val="uk-UA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 wp14:anchorId="31EC6885" wp14:editId="28C2E0E6">
                    <wp:simplePos x="0" y="0"/>
                    <wp:positionH relativeFrom="column">
                      <wp:posOffset>145415</wp:posOffset>
                    </wp:positionH>
                    <wp:positionV relativeFrom="paragraph">
                      <wp:posOffset>6873875</wp:posOffset>
                    </wp:positionV>
                    <wp:extent cx="2450465" cy="1404620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5046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921881" w14:textId="77777777" w:rsidR="00F01334" w:rsidRPr="00261708" w:rsidRDefault="00F01334" w:rsidP="00C14B1E">
                                <w:pPr>
                                  <w:rPr>
                                    <w:sz w:val="40"/>
                                  </w:rPr>
                                </w:pPr>
                                <w:r w:rsidRPr="00261708">
                                  <w:rPr>
                                    <w:rFonts w:asciiTheme="majorHAnsi" w:hAnsiTheme="majorHAnsi" w:cstheme="majorHAnsi"/>
                                    <w:caps/>
                                    <w:color w:val="00B0F0"/>
                                    <w:sz w:val="36"/>
                                    <w:szCs w:val="20"/>
                                    <w:lang w:val="uk-UA"/>
                                  </w:rPr>
                                  <w:t xml:space="preserve">Редакція №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caps/>
                                    <w:color w:val="00B0F0"/>
                                    <w:sz w:val="36"/>
                                    <w:szCs w:val="20"/>
                                    <w:lang w:val="uk-UA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31EC688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7" type="#_x0000_t202" style="position:absolute;margin-left:11.45pt;margin-top:541.25pt;width:192.9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" filled="f" stroked="f">
                    <v:textbox style="mso-fit-shape-to-text:t">
                      <w:txbxContent>
                        <w:p w14:paraId="28921881" w14:textId="77777777" w:rsidR="00F01334" w:rsidRPr="00261708" w:rsidRDefault="00F01334" w:rsidP="00C14B1E">
                          <w:pPr>
                            <w:rPr>
                              <w:sz w:val="40"/>
                            </w:rPr>
                          </w:pPr>
                          <w:r w:rsidRPr="00261708">
                            <w:rPr>
                              <w:rFonts w:asciiTheme="majorHAnsi" w:hAnsiTheme="majorHAnsi" w:cstheme="majorHAnsi"/>
                              <w:caps/>
                              <w:color w:val="00B0F0"/>
                              <w:sz w:val="36"/>
                              <w:szCs w:val="20"/>
                              <w:lang w:val="uk-UA"/>
                            </w:rPr>
                            <w:t xml:space="preserve">Редакція № </w:t>
                          </w:r>
                          <w:r>
                            <w:rPr>
                              <w:rFonts w:asciiTheme="majorHAnsi" w:hAnsiTheme="majorHAnsi" w:cstheme="majorHAnsi"/>
                              <w:caps/>
                              <w:color w:val="00B0F0"/>
                              <w:sz w:val="36"/>
                              <w:szCs w:val="20"/>
                              <w:lang w:val="uk-UA"/>
                            </w:rPr>
                            <w:t>1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1E4A17" w:rsidRPr="00261708">
            <w:rPr>
              <w:rFonts w:asciiTheme="majorHAnsi" w:hAnsiTheme="majorHAnsi" w:cstheme="majorHAnsi"/>
              <w:sz w:val="18"/>
              <w:lang w:val="uk-UA"/>
            </w:rPr>
            <w:br w:type="page"/>
          </w:r>
        </w:p>
      </w:sdtContent>
    </w:sdt>
    <w:p w14:paraId="5EE421ED" w14:textId="77777777" w:rsidR="00DE043E" w:rsidRDefault="00DE043E" w:rsidP="001963AD">
      <w:pPr>
        <w:rPr>
          <w:rFonts w:asciiTheme="majorHAnsi" w:hAnsiTheme="majorHAnsi" w:cstheme="majorHAnsi"/>
          <w:b/>
          <w:lang w:val="uk-UA"/>
        </w:rPr>
      </w:pPr>
    </w:p>
    <w:p w14:paraId="3C9A63AE" w14:textId="63696F6A" w:rsidR="00C91B50" w:rsidRPr="00310D0D" w:rsidRDefault="00E22649" w:rsidP="001963AD">
      <w:pPr>
        <w:rPr>
          <w:rFonts w:asciiTheme="majorHAnsi" w:hAnsiTheme="majorHAnsi" w:cstheme="majorHAnsi"/>
          <w:b/>
          <w:lang w:val="uk-UA"/>
        </w:rPr>
      </w:pPr>
      <w:r w:rsidRPr="00310D0D">
        <w:rPr>
          <w:rFonts w:asciiTheme="majorHAnsi" w:hAnsiTheme="majorHAnsi" w:cstheme="majorHAnsi"/>
          <w:b/>
          <w:lang w:val="uk-UA"/>
        </w:rPr>
        <w:t>ЗАТВЕРДЖУЮ</w:t>
      </w:r>
    </w:p>
    <w:p w14:paraId="09EEE04F" w14:textId="77777777" w:rsidR="00C91B50" w:rsidRPr="00310D0D" w:rsidRDefault="00C91B50" w:rsidP="001963AD">
      <w:pPr>
        <w:rPr>
          <w:rFonts w:asciiTheme="majorHAnsi" w:hAnsiTheme="majorHAnsi" w:cstheme="majorHAnsi"/>
          <w:b/>
          <w:lang w:val="uk-UA"/>
        </w:rPr>
      </w:pPr>
      <w:r w:rsidRPr="00310D0D">
        <w:rPr>
          <w:rFonts w:asciiTheme="majorHAnsi" w:hAnsiTheme="majorHAnsi" w:cstheme="majorHAnsi"/>
          <w:b/>
          <w:lang w:val="uk-UA"/>
        </w:rPr>
        <w:t xml:space="preserve">Генеральний директор </w:t>
      </w:r>
    </w:p>
    <w:p w14:paraId="2C1FDEDD" w14:textId="77777777" w:rsidR="00C91B50" w:rsidRPr="00310D0D" w:rsidRDefault="00C91B50" w:rsidP="001963AD">
      <w:pPr>
        <w:rPr>
          <w:rFonts w:asciiTheme="majorHAnsi" w:hAnsiTheme="majorHAnsi" w:cstheme="majorHAnsi"/>
          <w:b/>
          <w:lang w:val="uk-UA"/>
        </w:rPr>
      </w:pPr>
      <w:r w:rsidRPr="00310D0D">
        <w:rPr>
          <w:rFonts w:asciiTheme="majorHAnsi" w:hAnsiTheme="majorHAnsi" w:cstheme="majorHAnsi"/>
          <w:b/>
          <w:lang w:val="uk-UA"/>
        </w:rPr>
        <w:t>__________________</w:t>
      </w:r>
      <w:r w:rsidR="00E22649" w:rsidRPr="00310D0D">
        <w:rPr>
          <w:rFonts w:asciiTheme="majorHAnsi" w:hAnsiTheme="majorHAnsi" w:cstheme="majorHAnsi"/>
          <w:b/>
          <w:lang w:val="uk-UA"/>
        </w:rPr>
        <w:t>_______</w:t>
      </w:r>
      <w:r w:rsidRPr="00310D0D">
        <w:rPr>
          <w:rFonts w:asciiTheme="majorHAnsi" w:hAnsiTheme="majorHAnsi" w:cstheme="majorHAnsi"/>
          <w:b/>
          <w:lang w:val="uk-UA"/>
        </w:rPr>
        <w:t>_</w:t>
      </w:r>
    </w:p>
    <w:p w14:paraId="5DB5858C" w14:textId="77777777" w:rsidR="00996CCC" w:rsidRPr="00310D0D" w:rsidRDefault="00996CCC" w:rsidP="00996CCC">
      <w:pPr>
        <w:rPr>
          <w:rFonts w:asciiTheme="majorHAnsi" w:hAnsiTheme="majorHAnsi" w:cstheme="majorHAnsi"/>
          <w:b/>
          <w:lang w:val="uk-UA"/>
        </w:rPr>
      </w:pPr>
      <w:r w:rsidRPr="00310D0D">
        <w:rPr>
          <w:rFonts w:asciiTheme="majorHAnsi" w:hAnsiTheme="majorHAnsi" w:cstheme="majorHAnsi"/>
          <w:b/>
          <w:lang w:val="uk-UA"/>
        </w:rPr>
        <w:t>__________________________</w:t>
      </w:r>
    </w:p>
    <w:p w14:paraId="17D12DB8" w14:textId="77777777" w:rsidR="00C91B50" w:rsidRPr="00310D0D" w:rsidRDefault="00116A40" w:rsidP="001963AD">
      <w:pPr>
        <w:rPr>
          <w:rFonts w:asciiTheme="majorHAnsi" w:hAnsiTheme="majorHAnsi" w:cstheme="majorHAnsi"/>
          <w:b/>
          <w:lang w:val="uk-UA"/>
        </w:rPr>
      </w:pPr>
      <w:r w:rsidRPr="00310D0D">
        <w:rPr>
          <w:rFonts w:asciiTheme="majorHAnsi" w:hAnsiTheme="majorHAnsi" w:cstheme="majorHAnsi"/>
          <w:b/>
          <w:lang w:val="uk-UA"/>
        </w:rPr>
        <w:t>«</w:t>
      </w:r>
      <w:r w:rsidR="00C91B50" w:rsidRPr="00310D0D">
        <w:rPr>
          <w:rFonts w:asciiTheme="majorHAnsi" w:hAnsiTheme="majorHAnsi" w:cstheme="majorHAnsi"/>
          <w:b/>
          <w:lang w:val="uk-UA"/>
        </w:rPr>
        <w:t>_____</w:t>
      </w:r>
      <w:r w:rsidRPr="00310D0D">
        <w:rPr>
          <w:rFonts w:asciiTheme="majorHAnsi" w:hAnsiTheme="majorHAnsi" w:cstheme="majorHAnsi"/>
          <w:b/>
          <w:lang w:val="uk-UA"/>
        </w:rPr>
        <w:t>»</w:t>
      </w:r>
      <w:r w:rsidR="00C91B50" w:rsidRPr="00310D0D">
        <w:rPr>
          <w:rFonts w:asciiTheme="majorHAnsi" w:hAnsiTheme="majorHAnsi" w:cstheme="majorHAnsi"/>
          <w:b/>
          <w:lang w:val="uk-UA"/>
        </w:rPr>
        <w:t>____________________20</w:t>
      </w:r>
      <w:r w:rsidR="0068027C" w:rsidRPr="00310D0D">
        <w:rPr>
          <w:rFonts w:asciiTheme="majorHAnsi" w:hAnsiTheme="majorHAnsi" w:cstheme="majorHAnsi"/>
          <w:b/>
          <w:lang w:val="uk-UA"/>
        </w:rPr>
        <w:t>1</w:t>
      </w:r>
      <w:r w:rsidRPr="00310D0D">
        <w:rPr>
          <w:rFonts w:asciiTheme="majorHAnsi" w:hAnsiTheme="majorHAnsi" w:cstheme="majorHAnsi"/>
          <w:b/>
          <w:lang w:val="uk-UA"/>
        </w:rPr>
        <w:t>9</w:t>
      </w:r>
      <w:r w:rsidR="00C91B50" w:rsidRPr="00310D0D">
        <w:rPr>
          <w:rFonts w:asciiTheme="majorHAnsi" w:hAnsiTheme="majorHAnsi" w:cstheme="majorHAnsi"/>
          <w:b/>
          <w:lang w:val="uk-UA"/>
        </w:rPr>
        <w:t xml:space="preserve"> р.</w:t>
      </w:r>
    </w:p>
    <w:p w14:paraId="4ED3A7DC" w14:textId="77777777" w:rsidR="00C91B50" w:rsidRPr="00310D0D" w:rsidRDefault="00C91B50" w:rsidP="001963AD">
      <w:pPr>
        <w:rPr>
          <w:rFonts w:asciiTheme="majorHAnsi" w:hAnsiTheme="majorHAnsi" w:cstheme="majorHAnsi"/>
          <w:lang w:val="uk-UA"/>
        </w:rPr>
      </w:pPr>
      <w:r w:rsidRPr="00310D0D">
        <w:rPr>
          <w:rFonts w:asciiTheme="majorHAnsi" w:hAnsiTheme="majorHAnsi" w:cstheme="majorHAnsi"/>
          <w:lang w:val="uk-UA"/>
        </w:rPr>
        <w:t>М.П.</w:t>
      </w:r>
    </w:p>
    <w:p w14:paraId="28DB8FB8" w14:textId="70F67AEE" w:rsidR="00892D85" w:rsidRDefault="00892D85" w:rsidP="001963AD">
      <w:pPr>
        <w:rPr>
          <w:rFonts w:asciiTheme="majorHAnsi" w:hAnsiTheme="majorHAnsi" w:cstheme="majorHAnsi"/>
          <w:lang w:val="uk-UA"/>
        </w:rPr>
      </w:pPr>
    </w:p>
    <w:p w14:paraId="3AD6E3A3" w14:textId="77777777" w:rsidR="00DE043E" w:rsidRPr="00310D0D" w:rsidRDefault="00DE043E" w:rsidP="001963AD">
      <w:pPr>
        <w:rPr>
          <w:rFonts w:asciiTheme="majorHAnsi" w:hAnsiTheme="majorHAnsi" w:cstheme="majorHAnsi"/>
          <w:lang w:val="uk-UA"/>
        </w:rPr>
      </w:pPr>
    </w:p>
    <w:p w14:paraId="0A2555CC" w14:textId="77777777" w:rsidR="00DD20CC" w:rsidRPr="00310D0D" w:rsidRDefault="007C0B10" w:rsidP="00DD20CC">
      <w:pPr>
        <w:jc w:val="center"/>
        <w:rPr>
          <w:rStyle w:val="TitleChar"/>
          <w:rFonts w:cstheme="majorHAnsi"/>
          <w:color w:val="auto"/>
          <w:sz w:val="32"/>
          <w:lang w:val="uk-UA"/>
        </w:rPr>
      </w:pPr>
      <w:r>
        <w:rPr>
          <w:rStyle w:val="TitleChar"/>
          <w:rFonts w:cstheme="majorHAnsi"/>
          <w:color w:val="auto"/>
          <w:sz w:val="32"/>
          <w:lang w:val="uk-UA"/>
        </w:rPr>
        <w:t>ПРОтоКОл з вирішення проблем</w:t>
      </w:r>
    </w:p>
    <w:p w14:paraId="571346B5" w14:textId="1643AC33" w:rsidR="00B50426" w:rsidRPr="00DF009A" w:rsidRDefault="00DF009A" w:rsidP="00DE043E">
      <w:pPr>
        <w:tabs>
          <w:tab w:val="left" w:pos="9356"/>
        </w:tabs>
        <w:jc w:val="center"/>
        <w:rPr>
          <w:rStyle w:val="TitleChar"/>
          <w:rFonts w:cstheme="majorHAnsi"/>
          <w:b/>
          <w:color w:val="auto"/>
          <w:sz w:val="32"/>
          <w:lang w:val="uk-UA"/>
        </w:rPr>
      </w:pPr>
      <w:r w:rsidRPr="00DF009A">
        <w:rPr>
          <w:rStyle w:val="TitleChar"/>
          <w:rFonts w:cstheme="majorHAnsi"/>
          <w:b/>
          <w:color w:val="auto"/>
          <w:sz w:val="32"/>
          <w:lang w:val="uk-UA"/>
        </w:rPr>
        <w:t xml:space="preserve">ЗБІЛЬШЕННЯ БАКТЕРІАЛЬНОГО ОБСІМЕНІННЯ (БО) </w:t>
      </w:r>
      <w:r w:rsidR="00337D2F">
        <w:rPr>
          <w:rStyle w:val="TitleChar"/>
          <w:rFonts w:cstheme="majorHAnsi"/>
          <w:b/>
          <w:color w:val="auto"/>
          <w:sz w:val="32"/>
          <w:lang w:val="uk-UA"/>
        </w:rPr>
        <w:t xml:space="preserve">В </w:t>
      </w:r>
      <w:r w:rsidRPr="00DF009A">
        <w:rPr>
          <w:rStyle w:val="TitleChar"/>
          <w:rFonts w:cstheme="majorHAnsi"/>
          <w:b/>
          <w:color w:val="auto"/>
          <w:sz w:val="32"/>
          <w:lang w:val="uk-UA"/>
        </w:rPr>
        <w:t>МОЛО</w:t>
      </w:r>
      <w:r w:rsidR="00337D2F">
        <w:rPr>
          <w:rStyle w:val="TitleChar"/>
          <w:rFonts w:cstheme="majorHAnsi"/>
          <w:b/>
          <w:color w:val="auto"/>
          <w:sz w:val="32"/>
          <w:lang w:val="uk-UA"/>
        </w:rPr>
        <w:t>ЦІ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" w:type="dxa"/>
          <w:right w:w="11" w:type="dxa"/>
        </w:tblCellMar>
        <w:tblLook w:val="0000" w:firstRow="0" w:lastRow="0" w:firstColumn="0" w:lastColumn="0" w:noHBand="0" w:noVBand="0"/>
      </w:tblPr>
      <w:tblGrid>
        <w:gridCol w:w="2750"/>
        <w:gridCol w:w="2495"/>
        <w:gridCol w:w="2409"/>
        <w:gridCol w:w="1692"/>
      </w:tblGrid>
      <w:tr w:rsidR="00996CCC" w:rsidRPr="00A67DFD" w14:paraId="61F2DDE9" w14:textId="77777777" w:rsidTr="00261708">
        <w:trPr>
          <w:trHeight w:val="283"/>
        </w:trPr>
        <w:tc>
          <w:tcPr>
            <w:tcW w:w="1471" w:type="pct"/>
            <w:shd w:val="clear" w:color="auto" w:fill="D9D9D9" w:themeFill="background1" w:themeFillShade="D9"/>
            <w:vAlign w:val="center"/>
          </w:tcPr>
          <w:p w14:paraId="198C7741" w14:textId="77777777" w:rsidR="00996CCC" w:rsidRPr="00A67DFD" w:rsidRDefault="00996CCC" w:rsidP="00832A6F">
            <w:pPr>
              <w:pStyle w:val="TOCHeading1"/>
              <w:spacing w:before="0" w:after="0"/>
              <w:ind w:left="-11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  <w:r w:rsidRPr="00A67DFD"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  <w:t>Посада</w:t>
            </w:r>
            <w:r w:rsidR="00832A6F" w:rsidRPr="00A67DFD"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  <w:t xml:space="preserve"> / Господарство</w:t>
            </w:r>
          </w:p>
        </w:tc>
        <w:tc>
          <w:tcPr>
            <w:tcW w:w="1335" w:type="pct"/>
            <w:shd w:val="clear" w:color="auto" w:fill="D9D9D9" w:themeFill="background1" w:themeFillShade="D9"/>
            <w:vAlign w:val="center"/>
          </w:tcPr>
          <w:p w14:paraId="3CC7C8DD" w14:textId="77777777" w:rsidR="00996CCC" w:rsidRPr="00A67DFD" w:rsidRDefault="00996CCC" w:rsidP="00832A6F">
            <w:pPr>
              <w:pStyle w:val="TOCHeading1"/>
              <w:spacing w:before="0" w:after="0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  <w:r w:rsidRPr="00A67DFD"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  <w:t>ПІБ</w:t>
            </w:r>
          </w:p>
        </w:tc>
        <w:tc>
          <w:tcPr>
            <w:tcW w:w="1289" w:type="pct"/>
            <w:shd w:val="clear" w:color="auto" w:fill="D9D9D9" w:themeFill="background1" w:themeFillShade="D9"/>
            <w:vAlign w:val="center"/>
          </w:tcPr>
          <w:p w14:paraId="57718E5D" w14:textId="77777777" w:rsidR="00996CCC" w:rsidRPr="00A67DFD" w:rsidRDefault="00996CCC" w:rsidP="00832A6F">
            <w:pPr>
              <w:pStyle w:val="TOCHeading1"/>
              <w:spacing w:before="0" w:after="0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  <w:r w:rsidRPr="00A67DFD"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  <w:t>Підпис</w:t>
            </w:r>
          </w:p>
        </w:tc>
        <w:tc>
          <w:tcPr>
            <w:tcW w:w="906" w:type="pct"/>
            <w:shd w:val="clear" w:color="auto" w:fill="D9D9D9" w:themeFill="background1" w:themeFillShade="D9"/>
            <w:vAlign w:val="center"/>
          </w:tcPr>
          <w:p w14:paraId="3A6F7BF3" w14:textId="77777777" w:rsidR="00996CCC" w:rsidRPr="00A67DFD" w:rsidRDefault="00996CCC" w:rsidP="00832A6F">
            <w:pPr>
              <w:pStyle w:val="TOCHeading1"/>
              <w:spacing w:before="0" w:after="0"/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  <w:r w:rsidRPr="00A67DFD"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  <w:t>Дата</w:t>
            </w:r>
          </w:p>
        </w:tc>
      </w:tr>
      <w:tr w:rsidR="00996CCC" w:rsidRPr="00A67DFD" w14:paraId="49291941" w14:textId="77777777" w:rsidTr="00261708">
        <w:trPr>
          <w:trHeight w:val="283"/>
        </w:trPr>
        <w:tc>
          <w:tcPr>
            <w:tcW w:w="1471" w:type="pct"/>
            <w:vAlign w:val="center"/>
          </w:tcPr>
          <w:p w14:paraId="3D381C2C" w14:textId="77777777" w:rsidR="00996CCC" w:rsidRPr="00A67DF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  <w:r w:rsidRPr="00A67DFD"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  <w:t>Розроблено:</w:t>
            </w:r>
          </w:p>
        </w:tc>
        <w:tc>
          <w:tcPr>
            <w:tcW w:w="1335" w:type="pct"/>
            <w:vAlign w:val="center"/>
          </w:tcPr>
          <w:p w14:paraId="2C9D865F" w14:textId="77777777" w:rsidR="00996CCC" w:rsidRPr="00A67DF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289" w:type="pct"/>
            <w:vAlign w:val="center"/>
          </w:tcPr>
          <w:p w14:paraId="3238C1CE" w14:textId="77777777" w:rsidR="00996CCC" w:rsidRPr="00A67DF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906" w:type="pct"/>
            <w:vAlign w:val="center"/>
          </w:tcPr>
          <w:p w14:paraId="466FC6C4" w14:textId="77777777" w:rsidR="00996CCC" w:rsidRPr="00A67DF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</w:tr>
      <w:tr w:rsidR="00996CCC" w:rsidRPr="00A67DFD" w14:paraId="1C1B1768" w14:textId="77777777" w:rsidTr="00261708">
        <w:trPr>
          <w:trHeight w:val="283"/>
        </w:trPr>
        <w:tc>
          <w:tcPr>
            <w:tcW w:w="1471" w:type="pct"/>
            <w:vAlign w:val="center"/>
          </w:tcPr>
          <w:p w14:paraId="48BABA77" w14:textId="77777777" w:rsidR="00996CCC" w:rsidRPr="00A67DF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335" w:type="pct"/>
            <w:vAlign w:val="center"/>
          </w:tcPr>
          <w:p w14:paraId="3E9037A1" w14:textId="77777777" w:rsidR="00996CCC" w:rsidRPr="00A67DF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289" w:type="pct"/>
            <w:vAlign w:val="center"/>
          </w:tcPr>
          <w:p w14:paraId="3DB2F182" w14:textId="77777777" w:rsidR="00996CCC" w:rsidRPr="00A67DF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906" w:type="pct"/>
            <w:vAlign w:val="center"/>
          </w:tcPr>
          <w:p w14:paraId="14E7CFC9" w14:textId="77777777" w:rsidR="00996CCC" w:rsidRPr="00A67DF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</w:tr>
      <w:tr w:rsidR="00996CCC" w:rsidRPr="00A67DFD" w14:paraId="4D33C638" w14:textId="77777777" w:rsidTr="00261708">
        <w:trPr>
          <w:trHeight w:val="283"/>
        </w:trPr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DABE6" w14:textId="77777777" w:rsidR="00996CCC" w:rsidRPr="00A67DF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  <w:r w:rsidRPr="00A67DFD"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  <w:t>Узгоджено:</w:t>
            </w: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87C75" w14:textId="77777777" w:rsidR="00996CCC" w:rsidRPr="00A67DF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B6F8C" w14:textId="77777777" w:rsidR="00996CCC" w:rsidRPr="00A67DF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2F591" w14:textId="77777777" w:rsidR="00996CCC" w:rsidRPr="00A67DF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</w:tr>
      <w:tr w:rsidR="00996CCC" w:rsidRPr="00A67DFD" w14:paraId="35E908C4" w14:textId="77777777" w:rsidTr="00261708">
        <w:trPr>
          <w:trHeight w:val="283"/>
        </w:trPr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826A3" w14:textId="77777777" w:rsidR="00996CCC" w:rsidRPr="00A67DF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F2251" w14:textId="77777777" w:rsidR="00996CCC" w:rsidRPr="00A67DF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454DE" w14:textId="77777777" w:rsidR="00996CCC" w:rsidRPr="00A67DF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8A184" w14:textId="77777777" w:rsidR="00996CCC" w:rsidRPr="00A67DF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</w:tr>
      <w:tr w:rsidR="00996CCC" w:rsidRPr="00A67DFD" w14:paraId="4C53B472" w14:textId="77777777" w:rsidTr="00261708">
        <w:trPr>
          <w:trHeight w:val="283"/>
        </w:trPr>
        <w:tc>
          <w:tcPr>
            <w:tcW w:w="1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20971" w14:textId="77777777" w:rsidR="00996CCC" w:rsidRPr="00A67DF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0FD69" w14:textId="77777777" w:rsidR="00996CCC" w:rsidRPr="00A67DF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651F4" w14:textId="77777777" w:rsidR="00996CCC" w:rsidRPr="00A67DF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2C8F2" w14:textId="77777777" w:rsidR="00996CCC" w:rsidRPr="00A67DF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</w:tr>
    </w:tbl>
    <w:p w14:paraId="423E4CA9" w14:textId="77777777" w:rsidR="00892D85" w:rsidRPr="00A67DFD" w:rsidRDefault="00892D85" w:rsidP="00996CCC">
      <w:pPr>
        <w:rPr>
          <w:rFonts w:asciiTheme="majorHAnsi" w:hAnsiTheme="majorHAnsi" w:cstheme="majorHAnsi"/>
          <w:szCs w:val="20"/>
          <w:lang w:val="uk-UA"/>
        </w:rPr>
      </w:pPr>
    </w:p>
    <w:p w14:paraId="6B0FC1AA" w14:textId="77777777" w:rsidR="00996CCC" w:rsidRPr="00A67DFD" w:rsidRDefault="00996CCC" w:rsidP="00892D85">
      <w:pPr>
        <w:pStyle w:val="TOCHeading1"/>
        <w:tabs>
          <w:tab w:val="left" w:pos="284"/>
        </w:tabs>
        <w:spacing w:before="0" w:after="0"/>
        <w:rPr>
          <w:rFonts w:asciiTheme="majorHAnsi" w:hAnsiTheme="majorHAnsi" w:cstheme="majorHAnsi"/>
          <w:color w:val="auto"/>
          <w:sz w:val="20"/>
          <w:szCs w:val="20"/>
          <w:lang w:val="uk-UA"/>
        </w:rPr>
      </w:pPr>
      <w:r w:rsidRPr="00A67DFD">
        <w:rPr>
          <w:rFonts w:asciiTheme="majorHAnsi" w:hAnsiTheme="majorHAnsi" w:cstheme="majorHAnsi"/>
          <w:color w:val="auto"/>
          <w:sz w:val="20"/>
          <w:szCs w:val="20"/>
          <w:lang w:val="uk-UA"/>
        </w:rPr>
        <w:t>ВВЕДЕНО В ДІЮ</w:t>
      </w:r>
    </w:p>
    <w:p w14:paraId="56858188" w14:textId="77777777" w:rsidR="00996CCC" w:rsidRPr="00A67DFD" w:rsidRDefault="00996CCC" w:rsidP="00892D85">
      <w:pPr>
        <w:pStyle w:val="TOCHeading1"/>
        <w:tabs>
          <w:tab w:val="left" w:pos="284"/>
        </w:tabs>
        <w:spacing w:before="0" w:after="0"/>
        <w:rPr>
          <w:rFonts w:asciiTheme="majorHAnsi" w:hAnsiTheme="majorHAnsi" w:cstheme="majorHAnsi"/>
          <w:b w:val="0"/>
          <w:color w:val="auto"/>
          <w:sz w:val="20"/>
          <w:szCs w:val="20"/>
          <w:lang w:val="uk-UA"/>
        </w:rPr>
      </w:pPr>
      <w:r w:rsidRPr="00A67DFD">
        <w:rPr>
          <w:rFonts w:asciiTheme="majorHAnsi" w:hAnsiTheme="majorHAnsi" w:cstheme="majorHAnsi"/>
          <w:b w:val="0"/>
          <w:color w:val="auto"/>
          <w:sz w:val="20"/>
          <w:szCs w:val="20"/>
          <w:lang w:val="uk-UA"/>
        </w:rPr>
        <w:t>Розпорядженням від __________ №____</w:t>
      </w:r>
    </w:p>
    <w:p w14:paraId="5AC7121A" w14:textId="77777777" w:rsidR="00996CCC" w:rsidRPr="00A67DFD" w:rsidRDefault="00996CCC" w:rsidP="00892D85">
      <w:pPr>
        <w:pStyle w:val="TOCHeading1"/>
        <w:tabs>
          <w:tab w:val="left" w:pos="284"/>
        </w:tabs>
        <w:spacing w:before="0" w:after="0"/>
        <w:rPr>
          <w:rFonts w:asciiTheme="majorHAnsi" w:hAnsiTheme="majorHAnsi" w:cstheme="majorHAnsi"/>
          <w:color w:val="auto"/>
          <w:sz w:val="20"/>
          <w:szCs w:val="20"/>
          <w:lang w:val="uk-UA"/>
        </w:rPr>
      </w:pPr>
      <w:r w:rsidRPr="00A67DFD">
        <w:rPr>
          <w:rFonts w:asciiTheme="majorHAnsi" w:hAnsiTheme="majorHAnsi" w:cstheme="majorHAnsi"/>
          <w:color w:val="auto"/>
          <w:sz w:val="20"/>
          <w:szCs w:val="20"/>
          <w:lang w:val="uk-UA"/>
        </w:rPr>
        <w:t xml:space="preserve">НА ЗАМІНУ </w:t>
      </w:r>
    </w:p>
    <w:p w14:paraId="220E452A" w14:textId="77777777" w:rsidR="00996CCC" w:rsidRPr="00A67DFD" w:rsidRDefault="00996CCC" w:rsidP="00892D85">
      <w:pPr>
        <w:pStyle w:val="TOCHeading1"/>
        <w:tabs>
          <w:tab w:val="left" w:pos="284"/>
        </w:tabs>
        <w:spacing w:before="0" w:after="0"/>
        <w:rPr>
          <w:rFonts w:asciiTheme="majorHAnsi" w:hAnsiTheme="majorHAnsi" w:cstheme="majorHAnsi"/>
          <w:b w:val="0"/>
          <w:color w:val="auto"/>
          <w:sz w:val="20"/>
          <w:szCs w:val="20"/>
          <w:lang w:val="uk-UA"/>
        </w:rPr>
      </w:pPr>
      <w:r w:rsidRPr="00A67DFD">
        <w:rPr>
          <w:rFonts w:asciiTheme="majorHAnsi" w:hAnsiTheme="majorHAnsi" w:cstheme="majorHAnsi"/>
          <w:b w:val="0"/>
          <w:color w:val="auto"/>
          <w:sz w:val="20"/>
          <w:szCs w:val="20"/>
          <w:lang w:val="uk-UA"/>
        </w:rPr>
        <w:t>Нова версія розроблена у зв’язку з __________________________________________</w:t>
      </w:r>
    </w:p>
    <w:p w14:paraId="18802E4F" w14:textId="77777777" w:rsidR="00996CCC" w:rsidRPr="00A67DFD" w:rsidRDefault="00996CCC" w:rsidP="00892D85">
      <w:pPr>
        <w:pStyle w:val="TOCHeading1"/>
        <w:tabs>
          <w:tab w:val="left" w:pos="284"/>
        </w:tabs>
        <w:spacing w:before="0" w:after="0"/>
        <w:rPr>
          <w:rFonts w:asciiTheme="majorHAnsi" w:hAnsiTheme="majorHAnsi" w:cstheme="majorHAnsi"/>
          <w:color w:val="auto"/>
          <w:sz w:val="20"/>
          <w:szCs w:val="20"/>
          <w:lang w:val="uk-UA"/>
        </w:rPr>
      </w:pPr>
      <w:r w:rsidRPr="00A67DFD">
        <w:rPr>
          <w:rFonts w:asciiTheme="majorHAnsi" w:hAnsiTheme="majorHAnsi" w:cstheme="majorHAnsi"/>
          <w:color w:val="auto"/>
          <w:sz w:val="20"/>
          <w:szCs w:val="20"/>
          <w:lang w:val="uk-UA"/>
        </w:rPr>
        <w:t xml:space="preserve">ТЕРМІН ДІЇ: </w:t>
      </w:r>
    </w:p>
    <w:p w14:paraId="087D3C35" w14:textId="77777777" w:rsidR="00996CCC" w:rsidRPr="00A67DFD" w:rsidRDefault="00996CCC" w:rsidP="00892D85">
      <w:pPr>
        <w:tabs>
          <w:tab w:val="left" w:pos="900"/>
          <w:tab w:val="left" w:pos="1418"/>
          <w:tab w:val="left" w:pos="2127"/>
          <w:tab w:val="num" w:pos="8550"/>
        </w:tabs>
        <w:rPr>
          <w:rFonts w:asciiTheme="majorHAnsi" w:hAnsiTheme="majorHAnsi" w:cstheme="majorHAnsi"/>
          <w:szCs w:val="20"/>
          <w:lang w:val="uk-UA"/>
        </w:rPr>
      </w:pPr>
    </w:p>
    <w:p w14:paraId="477B76E0" w14:textId="77777777" w:rsidR="00996CCC" w:rsidRPr="00A67DFD" w:rsidRDefault="00996CCC" w:rsidP="00996CCC">
      <w:pPr>
        <w:tabs>
          <w:tab w:val="num" w:pos="810"/>
        </w:tabs>
        <w:rPr>
          <w:rFonts w:asciiTheme="majorHAnsi" w:hAnsiTheme="majorHAnsi" w:cstheme="majorHAnsi"/>
          <w:b/>
          <w:szCs w:val="20"/>
          <w:lang w:val="uk-UA"/>
        </w:rPr>
      </w:pPr>
      <w:r w:rsidRPr="00A67DFD">
        <w:rPr>
          <w:rFonts w:asciiTheme="majorHAnsi" w:hAnsiTheme="majorHAnsi" w:cstheme="majorHAnsi"/>
          <w:b/>
          <w:szCs w:val="20"/>
          <w:lang w:val="uk-UA"/>
        </w:rPr>
        <w:t>Перелік розсилки: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408"/>
        <w:gridCol w:w="2895"/>
        <w:gridCol w:w="2043"/>
      </w:tblGrid>
      <w:tr w:rsidR="00996CCC" w:rsidRPr="00310D0D" w14:paraId="42DB90A0" w14:textId="77777777" w:rsidTr="00261708">
        <w:trPr>
          <w:trHeight w:val="283"/>
        </w:trPr>
        <w:tc>
          <w:tcPr>
            <w:tcW w:w="2358" w:type="pct"/>
            <w:shd w:val="clear" w:color="auto" w:fill="D9D9D9" w:themeFill="background1" w:themeFillShade="D9"/>
            <w:tcMar>
              <w:left w:w="11" w:type="dxa"/>
              <w:right w:w="11" w:type="dxa"/>
            </w:tcMar>
            <w:vAlign w:val="center"/>
          </w:tcPr>
          <w:p w14:paraId="668C3D00" w14:textId="77777777" w:rsidR="00996CCC" w:rsidRPr="00A67DFD" w:rsidRDefault="00B50426" w:rsidP="00294BB9">
            <w:pPr>
              <w:pStyle w:val="TOCHeading1"/>
              <w:spacing w:before="0" w:after="0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  <w:r w:rsidRPr="00A67DFD"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  <w:t>Господарство</w:t>
            </w:r>
          </w:p>
        </w:tc>
        <w:tc>
          <w:tcPr>
            <w:tcW w:w="1549" w:type="pct"/>
            <w:shd w:val="clear" w:color="auto" w:fill="D9D9D9" w:themeFill="background1" w:themeFillShade="D9"/>
            <w:tcMar>
              <w:left w:w="11" w:type="dxa"/>
              <w:right w:w="11" w:type="dxa"/>
            </w:tcMar>
            <w:vAlign w:val="center"/>
          </w:tcPr>
          <w:p w14:paraId="2D0D09BC" w14:textId="77777777" w:rsidR="00996CCC" w:rsidRPr="00A67DFD" w:rsidRDefault="00996CCC" w:rsidP="00294BB9">
            <w:pPr>
              <w:pStyle w:val="TOCHeading1"/>
              <w:spacing w:before="0" w:after="0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  <w:r w:rsidRPr="00A67DFD"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  <w:t>Посада</w:t>
            </w:r>
          </w:p>
        </w:tc>
        <w:tc>
          <w:tcPr>
            <w:tcW w:w="1093" w:type="pct"/>
            <w:shd w:val="clear" w:color="auto" w:fill="D9D9D9" w:themeFill="background1" w:themeFillShade="D9"/>
            <w:tcMar>
              <w:left w:w="11" w:type="dxa"/>
              <w:right w:w="11" w:type="dxa"/>
            </w:tcMar>
            <w:vAlign w:val="center"/>
          </w:tcPr>
          <w:p w14:paraId="683B37E1" w14:textId="77777777" w:rsidR="00996CCC" w:rsidRPr="00310D0D" w:rsidRDefault="00996CCC" w:rsidP="00294BB9">
            <w:pPr>
              <w:pStyle w:val="TOCHeading1"/>
              <w:spacing w:before="0" w:after="0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  <w:r w:rsidRPr="00A67DFD"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  <w:t>ПІБ</w:t>
            </w:r>
          </w:p>
        </w:tc>
      </w:tr>
      <w:tr w:rsidR="00996CCC" w:rsidRPr="00310D0D" w14:paraId="2D91ED66" w14:textId="77777777" w:rsidTr="00261708">
        <w:trPr>
          <w:trHeight w:val="283"/>
        </w:trPr>
        <w:tc>
          <w:tcPr>
            <w:tcW w:w="2358" w:type="pct"/>
            <w:tcMar>
              <w:left w:w="11" w:type="dxa"/>
              <w:right w:w="11" w:type="dxa"/>
            </w:tcMar>
            <w:vAlign w:val="center"/>
          </w:tcPr>
          <w:p w14:paraId="7C481473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549" w:type="pct"/>
            <w:tcMar>
              <w:left w:w="11" w:type="dxa"/>
              <w:right w:w="11" w:type="dxa"/>
            </w:tcMar>
            <w:vAlign w:val="center"/>
          </w:tcPr>
          <w:p w14:paraId="7445872B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093" w:type="pct"/>
            <w:tcMar>
              <w:left w:w="11" w:type="dxa"/>
              <w:right w:w="11" w:type="dxa"/>
            </w:tcMar>
            <w:vAlign w:val="center"/>
          </w:tcPr>
          <w:p w14:paraId="2A5F8584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</w:tr>
      <w:tr w:rsidR="00996CCC" w:rsidRPr="00310D0D" w14:paraId="76CEA0DC" w14:textId="77777777" w:rsidTr="00261708">
        <w:trPr>
          <w:trHeight w:val="283"/>
        </w:trPr>
        <w:tc>
          <w:tcPr>
            <w:tcW w:w="2358" w:type="pct"/>
            <w:tcMar>
              <w:left w:w="11" w:type="dxa"/>
              <w:right w:w="11" w:type="dxa"/>
            </w:tcMar>
            <w:vAlign w:val="center"/>
          </w:tcPr>
          <w:p w14:paraId="524D30BB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549" w:type="pct"/>
            <w:tcMar>
              <w:left w:w="11" w:type="dxa"/>
              <w:right w:w="11" w:type="dxa"/>
            </w:tcMar>
            <w:vAlign w:val="center"/>
          </w:tcPr>
          <w:p w14:paraId="76534521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093" w:type="pct"/>
            <w:tcMar>
              <w:left w:w="11" w:type="dxa"/>
              <w:right w:w="11" w:type="dxa"/>
            </w:tcMar>
            <w:vAlign w:val="center"/>
          </w:tcPr>
          <w:p w14:paraId="739002F7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</w:tr>
      <w:tr w:rsidR="00996CCC" w:rsidRPr="00310D0D" w14:paraId="50B7B6B0" w14:textId="77777777" w:rsidTr="00261708">
        <w:trPr>
          <w:trHeight w:val="283"/>
        </w:trPr>
        <w:tc>
          <w:tcPr>
            <w:tcW w:w="2358" w:type="pct"/>
            <w:tcMar>
              <w:left w:w="11" w:type="dxa"/>
              <w:right w:w="11" w:type="dxa"/>
            </w:tcMar>
            <w:vAlign w:val="center"/>
          </w:tcPr>
          <w:p w14:paraId="6FFDFDBF" w14:textId="77777777" w:rsidR="00996CCC" w:rsidRPr="007910E4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1549" w:type="pct"/>
            <w:tcMar>
              <w:left w:w="11" w:type="dxa"/>
              <w:right w:w="11" w:type="dxa"/>
            </w:tcMar>
            <w:vAlign w:val="center"/>
          </w:tcPr>
          <w:p w14:paraId="7DFC82E4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093" w:type="pct"/>
            <w:tcMar>
              <w:left w:w="11" w:type="dxa"/>
              <w:right w:w="11" w:type="dxa"/>
            </w:tcMar>
            <w:vAlign w:val="center"/>
          </w:tcPr>
          <w:p w14:paraId="5B36646E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</w:tr>
      <w:tr w:rsidR="00996CCC" w:rsidRPr="00310D0D" w14:paraId="37C81D87" w14:textId="77777777" w:rsidTr="00261708">
        <w:trPr>
          <w:trHeight w:val="283"/>
        </w:trPr>
        <w:tc>
          <w:tcPr>
            <w:tcW w:w="2358" w:type="pct"/>
            <w:tcMar>
              <w:left w:w="11" w:type="dxa"/>
              <w:right w:w="11" w:type="dxa"/>
            </w:tcMar>
            <w:vAlign w:val="center"/>
          </w:tcPr>
          <w:p w14:paraId="32E858E7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549" w:type="pct"/>
            <w:tcMar>
              <w:left w:w="11" w:type="dxa"/>
              <w:right w:w="11" w:type="dxa"/>
            </w:tcMar>
            <w:vAlign w:val="center"/>
          </w:tcPr>
          <w:p w14:paraId="16A75D07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093" w:type="pct"/>
            <w:tcMar>
              <w:left w:w="11" w:type="dxa"/>
              <w:right w:w="11" w:type="dxa"/>
            </w:tcMar>
            <w:vAlign w:val="center"/>
          </w:tcPr>
          <w:p w14:paraId="2DA8977B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</w:tr>
      <w:tr w:rsidR="00996CCC" w:rsidRPr="00310D0D" w14:paraId="6280EB93" w14:textId="77777777" w:rsidTr="00261708">
        <w:trPr>
          <w:trHeight w:val="283"/>
        </w:trPr>
        <w:tc>
          <w:tcPr>
            <w:tcW w:w="2358" w:type="pct"/>
            <w:tcMar>
              <w:left w:w="11" w:type="dxa"/>
              <w:right w:w="11" w:type="dxa"/>
            </w:tcMar>
            <w:vAlign w:val="center"/>
          </w:tcPr>
          <w:p w14:paraId="1321A7B3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549" w:type="pct"/>
            <w:tcMar>
              <w:left w:w="11" w:type="dxa"/>
              <w:right w:w="11" w:type="dxa"/>
            </w:tcMar>
            <w:vAlign w:val="center"/>
          </w:tcPr>
          <w:p w14:paraId="0D2B47D6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093" w:type="pct"/>
            <w:tcMar>
              <w:left w:w="11" w:type="dxa"/>
              <w:right w:w="11" w:type="dxa"/>
            </w:tcMar>
            <w:vAlign w:val="center"/>
          </w:tcPr>
          <w:p w14:paraId="506F8CFF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</w:tr>
      <w:tr w:rsidR="00996CCC" w:rsidRPr="00310D0D" w14:paraId="57705BDF" w14:textId="77777777" w:rsidTr="00261708">
        <w:trPr>
          <w:trHeight w:val="283"/>
        </w:trPr>
        <w:tc>
          <w:tcPr>
            <w:tcW w:w="2358" w:type="pct"/>
            <w:tcMar>
              <w:left w:w="11" w:type="dxa"/>
              <w:right w:w="11" w:type="dxa"/>
            </w:tcMar>
            <w:vAlign w:val="center"/>
          </w:tcPr>
          <w:p w14:paraId="06DA578C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549" w:type="pct"/>
            <w:tcMar>
              <w:left w:w="11" w:type="dxa"/>
              <w:right w:w="11" w:type="dxa"/>
            </w:tcMar>
            <w:vAlign w:val="center"/>
          </w:tcPr>
          <w:p w14:paraId="015D53FB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093" w:type="pct"/>
            <w:tcMar>
              <w:left w:w="11" w:type="dxa"/>
              <w:right w:w="11" w:type="dxa"/>
            </w:tcMar>
            <w:vAlign w:val="center"/>
          </w:tcPr>
          <w:p w14:paraId="746B678C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</w:tr>
      <w:tr w:rsidR="00996CCC" w:rsidRPr="00310D0D" w14:paraId="7FEA3701" w14:textId="77777777" w:rsidTr="00261708">
        <w:trPr>
          <w:trHeight w:val="283"/>
        </w:trPr>
        <w:tc>
          <w:tcPr>
            <w:tcW w:w="2358" w:type="pct"/>
            <w:tcMar>
              <w:left w:w="11" w:type="dxa"/>
              <w:right w:w="11" w:type="dxa"/>
            </w:tcMar>
            <w:vAlign w:val="center"/>
          </w:tcPr>
          <w:p w14:paraId="0C8162B1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549" w:type="pct"/>
            <w:tcMar>
              <w:left w:w="11" w:type="dxa"/>
              <w:right w:w="11" w:type="dxa"/>
            </w:tcMar>
            <w:vAlign w:val="center"/>
          </w:tcPr>
          <w:p w14:paraId="5AB3CA42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093" w:type="pct"/>
            <w:tcMar>
              <w:left w:w="11" w:type="dxa"/>
              <w:right w:w="11" w:type="dxa"/>
            </w:tcMar>
            <w:vAlign w:val="center"/>
          </w:tcPr>
          <w:p w14:paraId="3E633B64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</w:tr>
      <w:tr w:rsidR="00996CCC" w:rsidRPr="00310D0D" w14:paraId="1CD27CF5" w14:textId="77777777" w:rsidTr="00261708">
        <w:trPr>
          <w:trHeight w:val="283"/>
        </w:trPr>
        <w:tc>
          <w:tcPr>
            <w:tcW w:w="2358" w:type="pct"/>
            <w:tcMar>
              <w:left w:w="11" w:type="dxa"/>
              <w:right w:w="11" w:type="dxa"/>
            </w:tcMar>
            <w:vAlign w:val="center"/>
          </w:tcPr>
          <w:p w14:paraId="574D0CBC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549" w:type="pct"/>
            <w:tcMar>
              <w:left w:w="11" w:type="dxa"/>
              <w:right w:w="11" w:type="dxa"/>
            </w:tcMar>
            <w:vAlign w:val="center"/>
          </w:tcPr>
          <w:p w14:paraId="41EE6D60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  <w:tc>
          <w:tcPr>
            <w:tcW w:w="1093" w:type="pct"/>
            <w:tcMar>
              <w:left w:w="11" w:type="dxa"/>
              <w:right w:w="11" w:type="dxa"/>
            </w:tcMar>
            <w:vAlign w:val="center"/>
          </w:tcPr>
          <w:p w14:paraId="72E6D6FC" w14:textId="77777777" w:rsidR="00996CCC" w:rsidRPr="00310D0D" w:rsidRDefault="00996CCC" w:rsidP="00D57B78">
            <w:pPr>
              <w:pStyle w:val="TOCHeading1"/>
              <w:spacing w:before="0" w:after="0"/>
              <w:ind w:left="-25" w:firstLine="32"/>
              <w:rPr>
                <w:rFonts w:asciiTheme="majorHAnsi" w:hAnsiTheme="majorHAnsi" w:cstheme="majorHAnsi"/>
                <w:color w:val="auto"/>
                <w:sz w:val="20"/>
                <w:szCs w:val="20"/>
                <w:lang w:val="uk-UA"/>
              </w:rPr>
            </w:pPr>
          </w:p>
        </w:tc>
      </w:tr>
    </w:tbl>
    <w:p w14:paraId="52107CC6" w14:textId="77777777" w:rsidR="00996CCC" w:rsidRPr="00310D0D" w:rsidRDefault="00996CCC" w:rsidP="00996CCC">
      <w:pPr>
        <w:tabs>
          <w:tab w:val="num" w:pos="810"/>
        </w:tabs>
        <w:rPr>
          <w:rFonts w:asciiTheme="majorHAnsi" w:hAnsiTheme="majorHAnsi" w:cstheme="majorHAnsi"/>
          <w:szCs w:val="20"/>
          <w:lang w:val="uk-UA"/>
        </w:rPr>
      </w:pPr>
    </w:p>
    <w:p w14:paraId="5D8F937E" w14:textId="77777777" w:rsidR="00C91B50" w:rsidRPr="00310D0D" w:rsidRDefault="00C91B50" w:rsidP="001963AD">
      <w:pPr>
        <w:pStyle w:val="TOCHeading1"/>
        <w:spacing w:before="0" w:after="0"/>
        <w:rPr>
          <w:rFonts w:asciiTheme="majorHAnsi" w:hAnsiTheme="majorHAnsi" w:cstheme="majorHAnsi"/>
          <w:b w:val="0"/>
          <w:color w:val="auto"/>
          <w:sz w:val="22"/>
          <w:szCs w:val="22"/>
          <w:lang w:val="uk-UA"/>
        </w:rPr>
      </w:pPr>
      <w:r w:rsidRPr="00310D0D">
        <w:rPr>
          <w:rFonts w:asciiTheme="majorHAnsi" w:hAnsiTheme="majorHAnsi" w:cstheme="majorHAnsi"/>
          <w:color w:val="auto"/>
          <w:sz w:val="22"/>
          <w:szCs w:val="22"/>
          <w:lang w:val="uk-UA"/>
        </w:rPr>
        <w:br w:type="page"/>
      </w:r>
    </w:p>
    <w:p w14:paraId="7A5849C2" w14:textId="77777777" w:rsidR="00DE043E" w:rsidRDefault="00DE043E" w:rsidP="00DE043E">
      <w:pPr>
        <w:rPr>
          <w:lang w:val="uk-UA"/>
        </w:rPr>
      </w:pPr>
      <w:bookmarkStart w:id="1" w:name="_Toc16178181"/>
    </w:p>
    <w:p w14:paraId="681A2143" w14:textId="5723253C" w:rsidR="00297D33" w:rsidRPr="00583BEA" w:rsidRDefault="00297D33" w:rsidP="00297D33">
      <w:pPr>
        <w:pStyle w:val="Heading1"/>
        <w:rPr>
          <w:lang w:val="ru-RU"/>
        </w:rPr>
      </w:pPr>
      <w:r>
        <w:rPr>
          <w:lang w:val="uk-UA"/>
        </w:rPr>
        <w:t>Мета</w:t>
      </w:r>
      <w:r>
        <w:t xml:space="preserve"> </w:t>
      </w:r>
      <w:r>
        <w:rPr>
          <w:lang w:val="ru-RU"/>
        </w:rPr>
        <w:t>протоколу:</w:t>
      </w:r>
      <w:bookmarkEnd w:id="1"/>
    </w:p>
    <w:p w14:paraId="4D7AF509" w14:textId="08E02B60" w:rsidR="00297D33" w:rsidRPr="00DE043E" w:rsidRDefault="00297D33" w:rsidP="00DE043E">
      <w:pPr>
        <w:rPr>
          <w:sz w:val="20"/>
          <w:lang w:val="uk-UA"/>
        </w:rPr>
      </w:pPr>
      <w:r w:rsidRPr="00DE043E">
        <w:rPr>
          <w:sz w:val="20"/>
          <w:lang w:val="uk-UA"/>
        </w:rPr>
        <w:t xml:space="preserve">Даний Протокол розроблено для того, щоб якомога швидше </w:t>
      </w:r>
      <w:r w:rsidR="009F33C3" w:rsidRPr="00DE043E">
        <w:rPr>
          <w:sz w:val="20"/>
          <w:lang w:val="uk-UA"/>
        </w:rPr>
        <w:t xml:space="preserve">визначити причини збільшення </w:t>
      </w:r>
      <w:r w:rsidR="00D74B94" w:rsidRPr="00DE043E">
        <w:rPr>
          <w:sz w:val="20"/>
          <w:lang w:val="uk-UA"/>
        </w:rPr>
        <w:t>бактеріального обсіменіння</w:t>
      </w:r>
      <w:r w:rsidR="00DA3583" w:rsidRPr="00DE043E">
        <w:rPr>
          <w:sz w:val="20"/>
          <w:lang w:val="uk-UA"/>
        </w:rPr>
        <w:t xml:space="preserve"> молока</w:t>
      </w:r>
      <w:r w:rsidR="009F33C3" w:rsidRPr="00DE043E">
        <w:rPr>
          <w:sz w:val="20"/>
          <w:lang w:val="uk-UA"/>
        </w:rPr>
        <w:t>, вжити заходів щодо їх усунення, забезпечення безпечності та якості молока</w:t>
      </w:r>
      <w:r w:rsidR="004A76A7" w:rsidRPr="00DE043E">
        <w:rPr>
          <w:sz w:val="20"/>
          <w:lang w:val="uk-UA"/>
        </w:rPr>
        <w:t>.</w:t>
      </w:r>
    </w:p>
    <w:p w14:paraId="0117311E" w14:textId="77777777" w:rsidR="00D120AA" w:rsidRPr="00515C04" w:rsidRDefault="00D120AA" w:rsidP="003F6192">
      <w:pPr>
        <w:pStyle w:val="Heading1"/>
        <w:rPr>
          <w:lang w:val="uk-UA"/>
        </w:rPr>
      </w:pPr>
      <w:bookmarkStart w:id="2" w:name="_Toc16178182"/>
      <w:r w:rsidRPr="00515C04">
        <w:rPr>
          <w:lang w:val="uk-UA"/>
        </w:rPr>
        <w:t>Стислий опис проблеми</w:t>
      </w:r>
      <w:bookmarkEnd w:id="2"/>
    </w:p>
    <w:p w14:paraId="71C3ED04" w14:textId="3E6F4731" w:rsidR="00297D33" w:rsidRPr="00DE043E" w:rsidRDefault="00F168AC" w:rsidP="009F33C3">
      <w:pPr>
        <w:jc w:val="both"/>
        <w:rPr>
          <w:sz w:val="20"/>
          <w:lang w:val="uk-UA"/>
        </w:rPr>
      </w:pPr>
      <w:r w:rsidRPr="00DE043E">
        <w:rPr>
          <w:sz w:val="20"/>
          <w:lang w:val="uk-UA"/>
        </w:rPr>
        <w:t>Бактеріальне обсіменіння молока є одним із основних показників</w:t>
      </w:r>
      <w:r w:rsidR="004A4593" w:rsidRPr="00DE043E">
        <w:rPr>
          <w:sz w:val="20"/>
          <w:lang w:val="uk-UA"/>
        </w:rPr>
        <w:t xml:space="preserve"> якості молока</w:t>
      </w:r>
      <w:r w:rsidR="009F33C3" w:rsidRPr="00DE043E">
        <w:rPr>
          <w:sz w:val="20"/>
          <w:lang w:val="uk-UA"/>
        </w:rPr>
        <w:t xml:space="preserve">. Здебільшого </w:t>
      </w:r>
      <w:r w:rsidR="004A4593" w:rsidRPr="00DE043E">
        <w:rPr>
          <w:sz w:val="20"/>
          <w:lang w:val="uk-UA"/>
        </w:rPr>
        <w:t>зростає</w:t>
      </w:r>
      <w:r w:rsidR="009F33C3" w:rsidRPr="00DE043E">
        <w:rPr>
          <w:sz w:val="20"/>
          <w:lang w:val="uk-UA"/>
        </w:rPr>
        <w:t xml:space="preserve"> внаслідок </w:t>
      </w:r>
      <w:r w:rsidR="004A4593" w:rsidRPr="00DE043E">
        <w:rPr>
          <w:sz w:val="20"/>
          <w:lang w:val="uk-UA"/>
        </w:rPr>
        <w:t>порушення режиму охолодження</w:t>
      </w:r>
      <w:r w:rsidR="00822F8A" w:rsidRPr="00DE043E">
        <w:rPr>
          <w:sz w:val="20"/>
          <w:lang w:val="uk-UA"/>
        </w:rPr>
        <w:t>, зберігання, транспортування молока, пору</w:t>
      </w:r>
      <w:r w:rsidR="00515C04" w:rsidRPr="00DE043E">
        <w:rPr>
          <w:sz w:val="20"/>
          <w:lang w:val="uk-UA"/>
        </w:rPr>
        <w:t>ш</w:t>
      </w:r>
      <w:r w:rsidR="00822F8A" w:rsidRPr="00DE043E">
        <w:rPr>
          <w:sz w:val="20"/>
          <w:lang w:val="uk-UA"/>
        </w:rPr>
        <w:t>ення режимів мийки доїльного обладнання</w:t>
      </w:r>
      <w:r w:rsidR="009F33C3" w:rsidRPr="00DE043E">
        <w:rPr>
          <w:sz w:val="20"/>
          <w:lang w:val="uk-UA"/>
        </w:rPr>
        <w:t xml:space="preserve">. </w:t>
      </w:r>
    </w:p>
    <w:p w14:paraId="0468973D" w14:textId="77777777" w:rsidR="00537D79" w:rsidRDefault="00537D79" w:rsidP="007C0B10">
      <w:pPr>
        <w:pStyle w:val="Heading1"/>
        <w:rPr>
          <w:lang w:val="uk-UA"/>
        </w:rPr>
      </w:pPr>
      <w:bookmarkStart w:id="3" w:name="_Toc16178183"/>
      <w:r w:rsidRPr="008309C7">
        <w:rPr>
          <w:lang w:val="uk-UA"/>
        </w:rPr>
        <w:t xml:space="preserve">Короткий опис </w:t>
      </w:r>
      <w:r>
        <w:rPr>
          <w:lang w:val="uk-UA"/>
        </w:rPr>
        <w:t>ризиків та можливих негативних наслідків</w:t>
      </w:r>
      <w:bookmarkEnd w:id="3"/>
    </w:p>
    <w:tbl>
      <w:tblPr>
        <w:tblStyle w:val="TableGrid"/>
        <w:tblW w:w="5000" w:type="pct"/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444"/>
        <w:gridCol w:w="2251"/>
        <w:gridCol w:w="6651"/>
      </w:tblGrid>
      <w:tr w:rsidR="00297D33" w:rsidRPr="00EC3744" w14:paraId="47F0683B" w14:textId="77777777" w:rsidTr="00800CCA">
        <w:tc>
          <w:tcPr>
            <w:tcW w:w="238" w:type="pct"/>
            <w:vAlign w:val="center"/>
          </w:tcPr>
          <w:p w14:paraId="3B7EA3A7" w14:textId="77777777" w:rsidR="00297D33" w:rsidRPr="007C0B10" w:rsidRDefault="00297D33" w:rsidP="00297D33">
            <w:pPr>
              <w:tabs>
                <w:tab w:val="left" w:pos="450"/>
                <w:tab w:val="left" w:pos="540"/>
                <w:tab w:val="num" w:pos="9090"/>
              </w:tabs>
              <w:spacing w:after="0"/>
              <w:jc w:val="center"/>
              <w:rPr>
                <w:rFonts w:asciiTheme="majorHAnsi" w:hAnsiTheme="majorHAnsi" w:cstheme="majorHAnsi"/>
                <w:b/>
                <w:lang w:val="uk-UA"/>
              </w:rPr>
            </w:pPr>
            <w:r w:rsidRPr="007C0B10">
              <w:rPr>
                <w:rFonts w:asciiTheme="majorHAnsi" w:hAnsiTheme="majorHAnsi" w:cstheme="majorHAnsi"/>
                <w:b/>
                <w:lang w:val="uk-UA"/>
              </w:rPr>
              <w:t>№</w:t>
            </w:r>
          </w:p>
        </w:tc>
        <w:tc>
          <w:tcPr>
            <w:tcW w:w="1204" w:type="pct"/>
            <w:vAlign w:val="center"/>
          </w:tcPr>
          <w:p w14:paraId="045902C1" w14:textId="77777777" w:rsidR="00297D33" w:rsidRPr="007C0B10" w:rsidRDefault="00297D33" w:rsidP="007C0B10">
            <w:pPr>
              <w:tabs>
                <w:tab w:val="left" w:pos="450"/>
                <w:tab w:val="left" w:pos="540"/>
                <w:tab w:val="num" w:pos="9090"/>
              </w:tabs>
              <w:spacing w:after="0"/>
              <w:rPr>
                <w:rFonts w:asciiTheme="majorHAnsi" w:hAnsiTheme="majorHAnsi" w:cstheme="majorHAnsi"/>
                <w:b/>
                <w:lang w:val="uk-UA"/>
              </w:rPr>
            </w:pPr>
            <w:r w:rsidRPr="007C0B10">
              <w:rPr>
                <w:rFonts w:asciiTheme="majorHAnsi" w:hAnsiTheme="majorHAnsi" w:cstheme="majorHAnsi"/>
                <w:b/>
                <w:lang w:val="uk-UA"/>
              </w:rPr>
              <w:t>На що впливає</w:t>
            </w:r>
            <w:r>
              <w:rPr>
                <w:rFonts w:asciiTheme="majorHAnsi" w:hAnsiTheme="majorHAnsi" w:cstheme="majorHAnsi"/>
                <w:b/>
                <w:lang w:val="uk-UA"/>
              </w:rPr>
              <w:t xml:space="preserve"> </w:t>
            </w:r>
            <w:r w:rsidRPr="007C0B10">
              <w:rPr>
                <w:rFonts w:asciiTheme="majorHAnsi" w:hAnsiTheme="majorHAnsi" w:cstheme="majorHAnsi"/>
                <w:b/>
                <w:lang w:val="uk-UA"/>
              </w:rPr>
              <w:t>/</w:t>
            </w:r>
            <w:r>
              <w:rPr>
                <w:rFonts w:asciiTheme="majorHAnsi" w:hAnsiTheme="majorHAnsi" w:cstheme="majorHAnsi"/>
                <w:b/>
                <w:lang w:val="uk-UA"/>
              </w:rPr>
              <w:t xml:space="preserve"> </w:t>
            </w:r>
            <w:r w:rsidRPr="007C0B10">
              <w:rPr>
                <w:rFonts w:asciiTheme="majorHAnsi" w:hAnsiTheme="majorHAnsi" w:cstheme="majorHAnsi"/>
                <w:b/>
                <w:lang w:val="uk-UA"/>
              </w:rPr>
              <w:t>може вплинути</w:t>
            </w:r>
          </w:p>
        </w:tc>
        <w:tc>
          <w:tcPr>
            <w:tcW w:w="3558" w:type="pct"/>
            <w:vAlign w:val="center"/>
          </w:tcPr>
          <w:p w14:paraId="65CB6BB8" w14:textId="77777777" w:rsidR="00297D33" w:rsidRPr="007C0B10" w:rsidRDefault="00297D33" w:rsidP="007C0B10">
            <w:pPr>
              <w:tabs>
                <w:tab w:val="left" w:pos="450"/>
                <w:tab w:val="left" w:pos="540"/>
                <w:tab w:val="num" w:pos="9090"/>
              </w:tabs>
              <w:spacing w:after="0"/>
              <w:rPr>
                <w:rFonts w:asciiTheme="majorHAnsi" w:hAnsiTheme="majorHAnsi" w:cstheme="majorHAnsi"/>
                <w:b/>
                <w:lang w:val="uk-UA"/>
              </w:rPr>
            </w:pPr>
            <w:r>
              <w:rPr>
                <w:rFonts w:asciiTheme="majorHAnsi" w:hAnsiTheme="majorHAnsi" w:cstheme="majorHAnsi"/>
                <w:b/>
                <w:lang w:val="uk-UA"/>
              </w:rPr>
              <w:t>М</w:t>
            </w:r>
            <w:r w:rsidRPr="007C0B10">
              <w:rPr>
                <w:rFonts w:asciiTheme="majorHAnsi" w:hAnsiTheme="majorHAnsi" w:cstheme="majorHAnsi"/>
                <w:b/>
                <w:lang w:val="uk-UA"/>
              </w:rPr>
              <w:t>ожливі негативні наслідки</w:t>
            </w:r>
            <w:r>
              <w:rPr>
                <w:rFonts w:asciiTheme="majorHAnsi" w:hAnsiTheme="majorHAnsi" w:cstheme="majorHAnsi"/>
                <w:b/>
                <w:lang w:val="uk-UA"/>
              </w:rPr>
              <w:t xml:space="preserve"> та ризики</w:t>
            </w:r>
          </w:p>
        </w:tc>
      </w:tr>
      <w:tr w:rsidR="00812D6D" w:rsidRPr="00EC3744" w14:paraId="4689EC6A" w14:textId="77777777" w:rsidTr="00DE043E">
        <w:trPr>
          <w:trHeight w:val="598"/>
        </w:trPr>
        <w:tc>
          <w:tcPr>
            <w:tcW w:w="238" w:type="pct"/>
            <w:vAlign w:val="center"/>
          </w:tcPr>
          <w:p w14:paraId="6CDB78F8" w14:textId="77777777" w:rsidR="00812D6D" w:rsidRDefault="00812D6D" w:rsidP="00297D33">
            <w:pPr>
              <w:tabs>
                <w:tab w:val="left" w:pos="450"/>
                <w:tab w:val="left" w:pos="540"/>
                <w:tab w:val="num" w:pos="9090"/>
              </w:tabs>
              <w:spacing w:after="0"/>
              <w:jc w:val="center"/>
              <w:rPr>
                <w:rFonts w:asciiTheme="majorHAnsi" w:hAnsiTheme="majorHAnsi" w:cstheme="majorHAnsi"/>
                <w:lang w:val="uk-UA"/>
              </w:rPr>
            </w:pPr>
            <w:r>
              <w:rPr>
                <w:rFonts w:asciiTheme="majorHAnsi" w:hAnsiTheme="majorHAnsi" w:cstheme="majorHAnsi"/>
                <w:lang w:val="uk-UA"/>
              </w:rPr>
              <w:t>1</w:t>
            </w:r>
          </w:p>
        </w:tc>
        <w:tc>
          <w:tcPr>
            <w:tcW w:w="1204" w:type="pct"/>
            <w:vAlign w:val="center"/>
          </w:tcPr>
          <w:p w14:paraId="3ABCC49F" w14:textId="65FAAD52" w:rsidR="00812D6D" w:rsidRPr="00DE043E" w:rsidRDefault="00A3130C" w:rsidP="007C0B10">
            <w:pPr>
              <w:tabs>
                <w:tab w:val="left" w:pos="450"/>
                <w:tab w:val="left" w:pos="540"/>
                <w:tab w:val="num" w:pos="9090"/>
              </w:tabs>
              <w:spacing w:after="0"/>
              <w:rPr>
                <w:rFonts w:asciiTheme="majorHAnsi" w:hAnsiTheme="majorHAnsi" w:cstheme="majorHAnsi"/>
                <w:sz w:val="20"/>
                <w:lang w:val="uk-UA"/>
              </w:rPr>
            </w:pPr>
            <w:proofErr w:type="spellStart"/>
            <w:r w:rsidRPr="00DE043E">
              <w:rPr>
                <w:rFonts w:asciiTheme="majorHAnsi" w:hAnsiTheme="majorHAnsi" w:cstheme="majorHAnsi"/>
                <w:sz w:val="20"/>
                <w:lang w:val="uk-UA"/>
              </w:rPr>
              <w:t>Г</w:t>
            </w:r>
            <w:r w:rsidR="009F33C3" w:rsidRPr="00DE043E">
              <w:rPr>
                <w:rFonts w:asciiTheme="majorHAnsi" w:hAnsiTheme="majorHAnsi" w:cstheme="majorHAnsi"/>
                <w:sz w:val="20"/>
                <w:lang w:val="uk-UA"/>
              </w:rPr>
              <w:t>атунковість</w:t>
            </w:r>
            <w:proofErr w:type="spellEnd"/>
            <w:r w:rsidR="00812D6D" w:rsidRPr="00DE043E">
              <w:rPr>
                <w:rFonts w:asciiTheme="majorHAnsi" w:hAnsiTheme="majorHAnsi" w:cstheme="majorHAnsi"/>
                <w:sz w:val="20"/>
                <w:lang w:val="uk-UA"/>
              </w:rPr>
              <w:t xml:space="preserve"> молок</w:t>
            </w:r>
            <w:r w:rsidRPr="00DE043E">
              <w:rPr>
                <w:rFonts w:asciiTheme="majorHAnsi" w:hAnsiTheme="majorHAnsi" w:cstheme="majorHAnsi"/>
                <w:sz w:val="20"/>
                <w:lang w:val="uk-UA"/>
              </w:rPr>
              <w:t>а</w:t>
            </w:r>
            <w:r w:rsidR="00812D6D" w:rsidRPr="00DE043E">
              <w:rPr>
                <w:rFonts w:asciiTheme="majorHAnsi" w:hAnsiTheme="majorHAnsi" w:cstheme="majorHAnsi"/>
                <w:sz w:val="20"/>
                <w:lang w:val="uk-UA"/>
              </w:rPr>
              <w:t>.</w:t>
            </w:r>
          </w:p>
        </w:tc>
        <w:tc>
          <w:tcPr>
            <w:tcW w:w="3558" w:type="pct"/>
            <w:vAlign w:val="center"/>
          </w:tcPr>
          <w:p w14:paraId="66A44221" w14:textId="749944D6" w:rsidR="00812D6D" w:rsidRPr="00DE043E" w:rsidRDefault="003A4657" w:rsidP="00AD4DC9">
            <w:pPr>
              <w:tabs>
                <w:tab w:val="left" w:pos="450"/>
                <w:tab w:val="left" w:pos="540"/>
                <w:tab w:val="num" w:pos="9090"/>
              </w:tabs>
              <w:spacing w:after="0"/>
              <w:rPr>
                <w:rFonts w:asciiTheme="majorHAnsi" w:hAnsiTheme="majorHAnsi" w:cstheme="majorHAnsi"/>
                <w:sz w:val="20"/>
                <w:lang w:val="uk-UA"/>
              </w:rPr>
            </w:pPr>
            <w:r w:rsidRPr="00DE043E">
              <w:rPr>
                <w:rFonts w:asciiTheme="majorHAnsi" w:hAnsiTheme="majorHAnsi" w:cstheme="majorHAnsi"/>
                <w:sz w:val="20"/>
                <w:lang w:val="uk-UA"/>
              </w:rPr>
              <w:t>З</w:t>
            </w:r>
            <w:r w:rsidR="009F33C3" w:rsidRPr="00DE043E">
              <w:rPr>
                <w:rFonts w:asciiTheme="majorHAnsi" w:hAnsiTheme="majorHAnsi" w:cstheme="majorHAnsi"/>
                <w:sz w:val="20"/>
                <w:lang w:val="uk-UA"/>
              </w:rPr>
              <w:t xml:space="preserve">більшенні </w:t>
            </w:r>
            <w:r w:rsidR="0068675A" w:rsidRPr="00DE043E">
              <w:rPr>
                <w:rFonts w:asciiTheme="majorHAnsi" w:hAnsiTheme="majorHAnsi" w:cstheme="majorHAnsi"/>
                <w:sz w:val="20"/>
                <w:lang w:val="uk-UA"/>
              </w:rPr>
              <w:t xml:space="preserve">бактеріального </w:t>
            </w:r>
            <w:r w:rsidRPr="00DE043E">
              <w:rPr>
                <w:rFonts w:asciiTheme="majorHAnsi" w:hAnsiTheme="majorHAnsi" w:cstheme="majorHAnsi"/>
                <w:sz w:val="20"/>
                <w:lang w:val="uk-UA"/>
              </w:rPr>
              <w:t xml:space="preserve">обсіменіння молока </w:t>
            </w:r>
            <w:r w:rsidR="00A3130C" w:rsidRPr="00DE043E">
              <w:rPr>
                <w:rFonts w:asciiTheme="majorHAnsi" w:hAnsiTheme="majorHAnsi" w:cstheme="majorHAnsi"/>
                <w:sz w:val="20"/>
                <w:lang w:val="uk-UA"/>
              </w:rPr>
              <w:t xml:space="preserve">призводить до зменшення </w:t>
            </w:r>
            <w:proofErr w:type="spellStart"/>
            <w:r w:rsidR="00A3130C" w:rsidRPr="00DE043E">
              <w:rPr>
                <w:rFonts w:asciiTheme="majorHAnsi" w:hAnsiTheme="majorHAnsi" w:cstheme="majorHAnsi"/>
                <w:sz w:val="20"/>
                <w:lang w:val="uk-UA"/>
              </w:rPr>
              <w:t>гатунковості</w:t>
            </w:r>
            <w:proofErr w:type="spellEnd"/>
            <w:r w:rsidR="00A3130C" w:rsidRPr="00DE043E">
              <w:rPr>
                <w:rFonts w:asciiTheme="majorHAnsi" w:hAnsiTheme="majorHAnsi" w:cstheme="majorHAnsi"/>
                <w:sz w:val="20"/>
                <w:lang w:val="uk-UA"/>
              </w:rPr>
              <w:t xml:space="preserve">, а відповідно, й ціни молока. </w:t>
            </w:r>
            <w:r w:rsidR="00812D6D" w:rsidRPr="00DE043E">
              <w:rPr>
                <w:rFonts w:asciiTheme="majorHAnsi" w:hAnsiTheme="majorHAnsi" w:cstheme="majorHAnsi"/>
                <w:sz w:val="20"/>
                <w:lang w:val="uk-UA"/>
              </w:rPr>
              <w:t xml:space="preserve"> </w:t>
            </w:r>
          </w:p>
        </w:tc>
      </w:tr>
      <w:tr w:rsidR="00A3130C" w:rsidRPr="00EC3744" w14:paraId="24747651" w14:textId="77777777" w:rsidTr="00DE043E">
        <w:trPr>
          <w:trHeight w:val="693"/>
        </w:trPr>
        <w:tc>
          <w:tcPr>
            <w:tcW w:w="238" w:type="pct"/>
            <w:vAlign w:val="center"/>
          </w:tcPr>
          <w:p w14:paraId="01038877" w14:textId="22EBCA8F" w:rsidR="00A3130C" w:rsidRDefault="00A3130C" w:rsidP="00297D33">
            <w:pPr>
              <w:tabs>
                <w:tab w:val="left" w:pos="450"/>
                <w:tab w:val="left" w:pos="540"/>
                <w:tab w:val="num" w:pos="9090"/>
              </w:tabs>
              <w:spacing w:after="0"/>
              <w:jc w:val="center"/>
              <w:rPr>
                <w:rFonts w:asciiTheme="majorHAnsi" w:hAnsiTheme="majorHAnsi" w:cstheme="majorHAnsi"/>
                <w:lang w:val="uk-UA"/>
              </w:rPr>
            </w:pPr>
            <w:r>
              <w:rPr>
                <w:rFonts w:asciiTheme="majorHAnsi" w:hAnsiTheme="majorHAnsi" w:cstheme="majorHAnsi"/>
                <w:lang w:val="uk-UA"/>
              </w:rPr>
              <w:t>2</w:t>
            </w:r>
          </w:p>
        </w:tc>
        <w:tc>
          <w:tcPr>
            <w:tcW w:w="1204" w:type="pct"/>
            <w:vAlign w:val="center"/>
          </w:tcPr>
          <w:p w14:paraId="7F96FF3D" w14:textId="091F9267" w:rsidR="00A3130C" w:rsidRPr="00DE043E" w:rsidRDefault="00A3130C" w:rsidP="007C0B10">
            <w:pPr>
              <w:tabs>
                <w:tab w:val="left" w:pos="450"/>
                <w:tab w:val="left" w:pos="540"/>
                <w:tab w:val="num" w:pos="9090"/>
              </w:tabs>
              <w:spacing w:after="0"/>
              <w:rPr>
                <w:rFonts w:asciiTheme="majorHAnsi" w:hAnsiTheme="majorHAnsi" w:cstheme="majorHAnsi"/>
                <w:sz w:val="20"/>
                <w:lang w:val="uk-UA"/>
              </w:rPr>
            </w:pPr>
            <w:r w:rsidRPr="00DE043E">
              <w:rPr>
                <w:rFonts w:asciiTheme="majorHAnsi" w:hAnsiTheme="majorHAnsi" w:cstheme="majorHAnsi"/>
                <w:sz w:val="20"/>
                <w:lang w:val="uk-UA"/>
              </w:rPr>
              <w:t>З</w:t>
            </w:r>
            <w:r w:rsidR="00C71A5F" w:rsidRPr="00DE043E">
              <w:rPr>
                <w:rFonts w:asciiTheme="majorHAnsi" w:hAnsiTheme="majorHAnsi" w:cstheme="majorHAnsi"/>
                <w:sz w:val="20"/>
                <w:lang w:val="uk-UA"/>
              </w:rPr>
              <w:t>доров</w:t>
            </w:r>
            <w:r w:rsidR="00363CA5" w:rsidRPr="00DE043E">
              <w:rPr>
                <w:rFonts w:asciiTheme="majorHAnsi" w:hAnsiTheme="majorHAnsi" w:cstheme="majorHAnsi"/>
                <w:sz w:val="20"/>
                <w:lang w:val="uk-UA"/>
              </w:rPr>
              <w:t xml:space="preserve">’я </w:t>
            </w:r>
            <w:r w:rsidR="00E6335A" w:rsidRPr="00DE043E">
              <w:rPr>
                <w:rFonts w:asciiTheme="majorHAnsi" w:hAnsiTheme="majorHAnsi" w:cstheme="majorHAnsi"/>
                <w:sz w:val="20"/>
                <w:lang w:val="uk-UA"/>
              </w:rPr>
              <w:t>населення.</w:t>
            </w:r>
          </w:p>
        </w:tc>
        <w:tc>
          <w:tcPr>
            <w:tcW w:w="3558" w:type="pct"/>
            <w:vAlign w:val="center"/>
          </w:tcPr>
          <w:p w14:paraId="5ECAC856" w14:textId="2ACB9BF6" w:rsidR="00A3130C" w:rsidRPr="00DE043E" w:rsidRDefault="00363CA5" w:rsidP="00AD4DC9">
            <w:pPr>
              <w:tabs>
                <w:tab w:val="left" w:pos="450"/>
                <w:tab w:val="left" w:pos="540"/>
                <w:tab w:val="num" w:pos="9090"/>
              </w:tabs>
              <w:spacing w:after="0"/>
              <w:rPr>
                <w:rFonts w:asciiTheme="majorHAnsi" w:hAnsiTheme="majorHAnsi" w:cstheme="majorHAnsi"/>
                <w:sz w:val="20"/>
                <w:lang w:val="uk-UA"/>
              </w:rPr>
            </w:pPr>
            <w:r w:rsidRPr="00DE043E">
              <w:rPr>
                <w:rFonts w:asciiTheme="majorHAnsi" w:hAnsiTheme="majorHAnsi" w:cstheme="majorHAnsi"/>
                <w:sz w:val="20"/>
                <w:lang w:val="uk-UA"/>
              </w:rPr>
              <w:t>У разі значного бактеріального обсіменіння молока є ризик виникнення бактеріальних токсикоінфекцій у людей</w:t>
            </w:r>
            <w:r w:rsidR="00ED239A" w:rsidRPr="00DE043E">
              <w:rPr>
                <w:rFonts w:asciiTheme="majorHAnsi" w:hAnsiTheme="majorHAnsi" w:cstheme="majorHAnsi"/>
                <w:sz w:val="20"/>
                <w:lang w:val="uk-UA"/>
              </w:rPr>
              <w:t>.</w:t>
            </w:r>
          </w:p>
        </w:tc>
      </w:tr>
    </w:tbl>
    <w:p w14:paraId="37136DEA" w14:textId="77777777" w:rsidR="00261708" w:rsidRDefault="00261708" w:rsidP="007C0B10">
      <w:pPr>
        <w:pStyle w:val="Heading1"/>
        <w:rPr>
          <w:lang w:val="uk-UA"/>
        </w:rPr>
      </w:pPr>
      <w:bookmarkStart w:id="4" w:name="_Toc16178184"/>
      <w:r>
        <w:rPr>
          <w:lang w:val="uk-UA"/>
        </w:rPr>
        <w:t>Користувачі</w:t>
      </w:r>
      <w:r w:rsidR="006C5A36">
        <w:rPr>
          <w:lang w:val="uk-UA"/>
        </w:rPr>
        <w:t xml:space="preserve"> протоколу:</w:t>
      </w:r>
      <w:bookmarkEnd w:id="4"/>
    </w:p>
    <w:p w14:paraId="7F6C87F7" w14:textId="77777777" w:rsidR="008309C7" w:rsidRPr="00DE043E" w:rsidRDefault="008309C7" w:rsidP="00FA7709">
      <w:pPr>
        <w:pStyle w:val="ListParagraph"/>
        <w:numPr>
          <w:ilvl w:val="0"/>
          <w:numId w:val="48"/>
        </w:numPr>
        <w:rPr>
          <w:sz w:val="20"/>
          <w:lang w:val="uk-UA"/>
        </w:rPr>
      </w:pPr>
      <w:r w:rsidRPr="00DE043E">
        <w:rPr>
          <w:sz w:val="20"/>
          <w:lang w:val="uk-UA"/>
        </w:rPr>
        <w:t>Дія цього Протоколу поширюються на всі структурні підрозділи та бізнес-напрямки с/г підприємства, задіяні у групі бізнес-процесів.</w:t>
      </w:r>
    </w:p>
    <w:p w14:paraId="01A90665" w14:textId="0DD16EBE" w:rsidR="008309C7" w:rsidRPr="00DE043E" w:rsidRDefault="008309C7" w:rsidP="008309C7">
      <w:pPr>
        <w:pStyle w:val="ListParagraph"/>
        <w:numPr>
          <w:ilvl w:val="1"/>
          <w:numId w:val="41"/>
        </w:numPr>
        <w:rPr>
          <w:sz w:val="20"/>
          <w:lang w:val="uk-UA"/>
        </w:rPr>
      </w:pPr>
      <w:r w:rsidRPr="00DE043E">
        <w:rPr>
          <w:sz w:val="20"/>
          <w:lang w:val="uk-UA"/>
        </w:rPr>
        <w:t xml:space="preserve"> </w:t>
      </w:r>
      <w:r w:rsidR="003B214D" w:rsidRPr="00DE043E">
        <w:rPr>
          <w:sz w:val="20"/>
          <w:lang w:val="uk-UA"/>
        </w:rPr>
        <w:t>Менеджмент ферми</w:t>
      </w:r>
      <w:r w:rsidR="005905C2" w:rsidRPr="00DE043E">
        <w:rPr>
          <w:sz w:val="20"/>
          <w:lang w:val="uk-UA"/>
        </w:rPr>
        <w:t>.</w:t>
      </w:r>
    </w:p>
    <w:p w14:paraId="4C670750" w14:textId="5EEE0661" w:rsidR="008309C7" w:rsidRPr="00DE043E" w:rsidRDefault="00FA7709" w:rsidP="00FA7709">
      <w:pPr>
        <w:pStyle w:val="ListParagraph"/>
        <w:numPr>
          <w:ilvl w:val="1"/>
          <w:numId w:val="41"/>
        </w:numPr>
        <w:rPr>
          <w:sz w:val="20"/>
          <w:lang w:val="uk-UA"/>
        </w:rPr>
      </w:pPr>
      <w:r w:rsidRPr="00DE043E">
        <w:rPr>
          <w:sz w:val="20"/>
          <w:lang w:val="uk-UA"/>
        </w:rPr>
        <w:t xml:space="preserve"> </w:t>
      </w:r>
      <w:r w:rsidR="00822368" w:rsidRPr="00DE043E">
        <w:rPr>
          <w:sz w:val="20"/>
          <w:lang w:val="uk-UA"/>
        </w:rPr>
        <w:t>Відповідальні за здоров’я тварин</w:t>
      </w:r>
      <w:r w:rsidR="005905C2" w:rsidRPr="00DE043E">
        <w:rPr>
          <w:sz w:val="20"/>
          <w:lang w:val="uk-UA"/>
        </w:rPr>
        <w:t>.</w:t>
      </w:r>
    </w:p>
    <w:p w14:paraId="279071DD" w14:textId="15645CDF" w:rsidR="00FA7709" w:rsidRPr="00DE043E" w:rsidRDefault="00FA7709" w:rsidP="00FA7709">
      <w:pPr>
        <w:pStyle w:val="ListParagraph"/>
        <w:numPr>
          <w:ilvl w:val="1"/>
          <w:numId w:val="41"/>
        </w:numPr>
        <w:rPr>
          <w:sz w:val="20"/>
          <w:lang w:val="uk-UA"/>
        </w:rPr>
      </w:pPr>
      <w:r w:rsidRPr="00DE043E">
        <w:rPr>
          <w:sz w:val="20"/>
          <w:lang w:val="uk-UA"/>
        </w:rPr>
        <w:t xml:space="preserve"> </w:t>
      </w:r>
      <w:r w:rsidR="00822368" w:rsidRPr="00DE043E">
        <w:rPr>
          <w:sz w:val="20"/>
          <w:lang w:val="uk-UA"/>
        </w:rPr>
        <w:t xml:space="preserve">Відповідальні за </w:t>
      </w:r>
      <w:r w:rsidR="002B4F19" w:rsidRPr="00DE043E">
        <w:rPr>
          <w:sz w:val="20"/>
          <w:lang w:val="uk-UA"/>
        </w:rPr>
        <w:t>процес доїння.</w:t>
      </w:r>
    </w:p>
    <w:p w14:paraId="6B6CFC81" w14:textId="69CC9F58" w:rsidR="008309C7" w:rsidRPr="00DE043E" w:rsidRDefault="00762029" w:rsidP="00C62BCC">
      <w:pPr>
        <w:pStyle w:val="ListParagraph"/>
        <w:numPr>
          <w:ilvl w:val="1"/>
          <w:numId w:val="41"/>
        </w:numPr>
        <w:rPr>
          <w:sz w:val="20"/>
          <w:lang w:val="uk-UA"/>
        </w:rPr>
      </w:pPr>
      <w:r w:rsidRPr="00DE043E">
        <w:rPr>
          <w:sz w:val="20"/>
          <w:lang w:val="uk-UA"/>
        </w:rPr>
        <w:t xml:space="preserve"> </w:t>
      </w:r>
      <w:r w:rsidR="002B4F19" w:rsidRPr="00DE043E">
        <w:rPr>
          <w:sz w:val="20"/>
          <w:lang w:val="uk-UA"/>
        </w:rPr>
        <w:t>Відповідальні за роботу доїльного обладнання</w:t>
      </w:r>
      <w:r w:rsidR="00A30B67" w:rsidRPr="00DE043E">
        <w:rPr>
          <w:sz w:val="20"/>
          <w:lang w:val="uk-UA"/>
        </w:rPr>
        <w:t xml:space="preserve"> та наявність необхідних </w:t>
      </w:r>
      <w:r w:rsidR="00C62BCC" w:rsidRPr="00DE043E">
        <w:rPr>
          <w:sz w:val="20"/>
          <w:lang w:val="uk-UA"/>
        </w:rPr>
        <w:t xml:space="preserve">засобів та </w:t>
      </w:r>
      <w:r w:rsidR="00A30B67" w:rsidRPr="00DE043E">
        <w:rPr>
          <w:sz w:val="20"/>
          <w:lang w:val="uk-UA"/>
        </w:rPr>
        <w:t>матеріалів.</w:t>
      </w:r>
      <w:r w:rsidR="00C62BCC" w:rsidRPr="00DE043E">
        <w:rPr>
          <w:sz w:val="20"/>
          <w:lang w:val="uk-UA"/>
        </w:rPr>
        <w:t xml:space="preserve"> </w:t>
      </w:r>
    </w:p>
    <w:p w14:paraId="4F1FDD2B" w14:textId="6A09D413" w:rsidR="00297D33" w:rsidRPr="00800CCA" w:rsidRDefault="00800CCA" w:rsidP="00297D33">
      <w:pPr>
        <w:pStyle w:val="Heading1"/>
        <w:rPr>
          <w:lang w:val="uk-UA"/>
        </w:rPr>
      </w:pPr>
      <w:bookmarkStart w:id="5" w:name="_Toc16178185"/>
      <w:bookmarkStart w:id="6" w:name="_Toc495671227"/>
      <w:r>
        <w:rPr>
          <w:lang w:val="uk-UA"/>
        </w:rPr>
        <w:t>П</w:t>
      </w:r>
      <w:r w:rsidR="00297D33" w:rsidRPr="00800CCA">
        <w:rPr>
          <w:lang w:val="uk-UA"/>
        </w:rPr>
        <w:t xml:space="preserve">орядок роботи з </w:t>
      </w:r>
      <w:r w:rsidR="00762029">
        <w:rPr>
          <w:lang w:val="uk-UA"/>
        </w:rPr>
        <w:t>П</w:t>
      </w:r>
      <w:r w:rsidR="00297D33" w:rsidRPr="00800CCA">
        <w:rPr>
          <w:lang w:val="uk-UA"/>
        </w:rPr>
        <w:t>ротоколом:</w:t>
      </w:r>
      <w:bookmarkEnd w:id="5"/>
    </w:p>
    <w:p w14:paraId="1474A1A7" w14:textId="1619C654" w:rsidR="00297D33" w:rsidRPr="00DE043E" w:rsidRDefault="00297D33" w:rsidP="00297D33">
      <w:pPr>
        <w:pStyle w:val="ListParagraph"/>
        <w:numPr>
          <w:ilvl w:val="0"/>
          <w:numId w:val="49"/>
        </w:numPr>
        <w:rPr>
          <w:sz w:val="20"/>
          <w:lang w:val="uk-UA"/>
        </w:rPr>
      </w:pPr>
      <w:r w:rsidRPr="00DE043E">
        <w:rPr>
          <w:sz w:val="20"/>
          <w:lang w:val="uk-UA"/>
        </w:rPr>
        <w:t>Проаналізуйте</w:t>
      </w:r>
      <w:r w:rsidR="00800CCA" w:rsidRPr="00DE043E">
        <w:rPr>
          <w:sz w:val="20"/>
          <w:lang w:val="uk-UA"/>
        </w:rPr>
        <w:t xml:space="preserve"> </w:t>
      </w:r>
      <w:r w:rsidR="00800CCA" w:rsidRPr="00DE043E">
        <w:rPr>
          <w:b/>
          <w:sz w:val="20"/>
          <w:lang w:val="uk-UA"/>
        </w:rPr>
        <w:t>всі</w:t>
      </w:r>
      <w:r w:rsidRPr="00DE043E">
        <w:rPr>
          <w:sz w:val="20"/>
          <w:lang w:val="uk-UA"/>
        </w:rPr>
        <w:t xml:space="preserve"> можливі причини виникнення проблеми</w:t>
      </w:r>
      <w:r w:rsidR="00800CCA" w:rsidRPr="00DE043E">
        <w:rPr>
          <w:sz w:val="20"/>
          <w:lang w:val="uk-UA"/>
        </w:rPr>
        <w:t>, зазначені в дереві прийняття рішення</w:t>
      </w:r>
      <w:r w:rsidR="009524B9" w:rsidRPr="00DE043E">
        <w:rPr>
          <w:sz w:val="20"/>
          <w:lang w:val="uk-UA"/>
        </w:rPr>
        <w:t>. З</w:t>
      </w:r>
      <w:r w:rsidRPr="00DE043E">
        <w:rPr>
          <w:sz w:val="20"/>
          <w:lang w:val="uk-UA"/>
        </w:rPr>
        <w:t xml:space="preserve">найдіть </w:t>
      </w:r>
      <w:r w:rsidR="00800CCA" w:rsidRPr="00DE043E">
        <w:rPr>
          <w:sz w:val="20"/>
          <w:lang w:val="uk-UA"/>
        </w:rPr>
        <w:t>факти, що підтверджують наявність даних проблем</w:t>
      </w:r>
      <w:r w:rsidR="00762029" w:rsidRPr="00DE043E">
        <w:rPr>
          <w:sz w:val="20"/>
          <w:lang w:val="uk-UA"/>
        </w:rPr>
        <w:t>.</w:t>
      </w:r>
    </w:p>
    <w:p w14:paraId="596A2DC7" w14:textId="75DA4DCB" w:rsidR="00297D33" w:rsidRPr="00DE043E" w:rsidRDefault="00297D33" w:rsidP="00297D33">
      <w:pPr>
        <w:pStyle w:val="ListParagraph"/>
        <w:numPr>
          <w:ilvl w:val="0"/>
          <w:numId w:val="49"/>
        </w:numPr>
        <w:rPr>
          <w:sz w:val="20"/>
          <w:lang w:val="uk-UA"/>
        </w:rPr>
      </w:pPr>
      <w:r w:rsidRPr="00DE043E">
        <w:rPr>
          <w:sz w:val="20"/>
          <w:lang w:val="uk-UA"/>
        </w:rPr>
        <w:t>Застосуйте коригу</w:t>
      </w:r>
      <w:r w:rsidR="009524B9" w:rsidRPr="00DE043E">
        <w:rPr>
          <w:sz w:val="20"/>
          <w:lang w:val="uk-UA"/>
        </w:rPr>
        <w:t>ючі</w:t>
      </w:r>
      <w:r w:rsidRPr="00DE043E">
        <w:rPr>
          <w:sz w:val="20"/>
          <w:lang w:val="uk-UA"/>
        </w:rPr>
        <w:t xml:space="preserve"> дії</w:t>
      </w:r>
      <w:r w:rsidR="00762029" w:rsidRPr="00DE043E">
        <w:rPr>
          <w:sz w:val="20"/>
          <w:lang w:val="uk-UA"/>
        </w:rPr>
        <w:t>.</w:t>
      </w:r>
    </w:p>
    <w:p w14:paraId="596B0847" w14:textId="52E75750" w:rsidR="00297D33" w:rsidRPr="00DE043E" w:rsidRDefault="009524B9" w:rsidP="00297D33">
      <w:pPr>
        <w:pStyle w:val="ListParagraph"/>
        <w:numPr>
          <w:ilvl w:val="0"/>
          <w:numId w:val="49"/>
        </w:numPr>
        <w:rPr>
          <w:sz w:val="20"/>
          <w:lang w:val="uk-UA"/>
        </w:rPr>
      </w:pPr>
      <w:r w:rsidRPr="00DE043E">
        <w:rPr>
          <w:sz w:val="20"/>
          <w:lang w:val="uk-UA"/>
        </w:rPr>
        <w:t>Застосуйте контрольні дії – п</w:t>
      </w:r>
      <w:r w:rsidR="00800CCA" w:rsidRPr="00DE043E">
        <w:rPr>
          <w:sz w:val="20"/>
          <w:lang w:val="uk-UA"/>
        </w:rPr>
        <w:t>роконтролюйте відновлення нормальної роботи</w:t>
      </w:r>
      <w:r w:rsidRPr="00DE043E">
        <w:rPr>
          <w:sz w:val="20"/>
          <w:lang w:val="uk-UA"/>
        </w:rPr>
        <w:t xml:space="preserve"> (в дозволених межах відхилень від цільових / планових показників)</w:t>
      </w:r>
      <w:r w:rsidR="00762029" w:rsidRPr="00DE043E">
        <w:rPr>
          <w:sz w:val="20"/>
          <w:lang w:val="uk-UA"/>
        </w:rPr>
        <w:t>.</w:t>
      </w:r>
    </w:p>
    <w:p w14:paraId="7A297597" w14:textId="77777777" w:rsidR="00646AA0" w:rsidRPr="0005723C" w:rsidRDefault="00646AA0" w:rsidP="007C0B10">
      <w:pPr>
        <w:pStyle w:val="Heading1"/>
        <w:rPr>
          <w:lang w:val="uk-UA"/>
        </w:rPr>
      </w:pPr>
      <w:bookmarkStart w:id="7" w:name="_Toc16178186"/>
      <w:r w:rsidRPr="0005723C">
        <w:rPr>
          <w:lang w:val="uk-UA"/>
        </w:rPr>
        <w:t>Терміни, визначення і скорочення</w:t>
      </w:r>
      <w:bookmarkEnd w:id="6"/>
      <w:bookmarkEnd w:id="7"/>
    </w:p>
    <w:p w14:paraId="1B966080" w14:textId="0965B081" w:rsidR="00A3130C" w:rsidRPr="00DE043E" w:rsidRDefault="0005723C" w:rsidP="002B4549">
      <w:pPr>
        <w:tabs>
          <w:tab w:val="num" w:pos="1069"/>
        </w:tabs>
        <w:rPr>
          <w:rFonts w:asciiTheme="majorHAnsi" w:hAnsiTheme="majorHAnsi" w:cstheme="majorHAnsi"/>
          <w:sz w:val="20"/>
          <w:lang w:val="uk-UA"/>
        </w:rPr>
      </w:pPr>
      <w:r w:rsidRPr="00DE043E">
        <w:rPr>
          <w:rFonts w:asciiTheme="majorHAnsi" w:hAnsiTheme="majorHAnsi" w:cstheme="majorHAnsi"/>
          <w:sz w:val="20"/>
          <w:lang w:val="uk-UA"/>
        </w:rPr>
        <w:t>БО</w:t>
      </w:r>
      <w:r w:rsidR="00A3130C" w:rsidRPr="00DE043E">
        <w:rPr>
          <w:rFonts w:asciiTheme="majorHAnsi" w:hAnsiTheme="majorHAnsi" w:cstheme="majorHAnsi"/>
          <w:sz w:val="20"/>
          <w:lang w:val="uk-UA"/>
        </w:rPr>
        <w:t xml:space="preserve"> – </w:t>
      </w:r>
      <w:r w:rsidRPr="00DE043E">
        <w:rPr>
          <w:rFonts w:asciiTheme="majorHAnsi" w:hAnsiTheme="majorHAnsi" w:cstheme="majorHAnsi"/>
          <w:sz w:val="20"/>
          <w:lang w:val="uk-UA"/>
        </w:rPr>
        <w:t>бактеріальне обсіменіння</w:t>
      </w:r>
    </w:p>
    <w:p w14:paraId="639B825B" w14:textId="77777777" w:rsidR="00A3130C" w:rsidRPr="00310D0D" w:rsidRDefault="00A3130C" w:rsidP="002B4549">
      <w:pPr>
        <w:tabs>
          <w:tab w:val="num" w:pos="1069"/>
        </w:tabs>
        <w:rPr>
          <w:rFonts w:asciiTheme="majorHAnsi" w:hAnsiTheme="majorHAnsi" w:cstheme="majorHAnsi"/>
          <w:lang w:val="uk-UA"/>
        </w:rPr>
      </w:pPr>
    </w:p>
    <w:p w14:paraId="10804D56" w14:textId="77777777" w:rsidR="00646AA0" w:rsidRPr="00310D0D" w:rsidRDefault="00646AA0" w:rsidP="00116A40">
      <w:pPr>
        <w:rPr>
          <w:lang w:val="uk-UA"/>
        </w:rPr>
      </w:pPr>
    </w:p>
    <w:p w14:paraId="402A80C5" w14:textId="77777777" w:rsidR="009B1D04" w:rsidRDefault="009B1D04">
      <w:pPr>
        <w:rPr>
          <w:rFonts w:asciiTheme="majorHAnsi" w:hAnsiTheme="majorHAnsi" w:cstheme="majorHAnsi"/>
          <w:lang w:val="uk-UA"/>
        </w:rPr>
        <w:sectPr w:rsidR="009B1D04" w:rsidSect="00DE043E">
          <w:headerReference w:type="default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850" w:bottom="1134" w:left="1701" w:header="426" w:footer="510" w:gutter="0"/>
          <w:pgNumType w:start="0"/>
          <w:cols w:space="720"/>
          <w:titlePg/>
          <w:docGrid w:linePitch="299"/>
        </w:sectPr>
      </w:pPr>
    </w:p>
    <w:p w14:paraId="59341DAA" w14:textId="77777777" w:rsidR="00336940" w:rsidRDefault="00336940" w:rsidP="00DE043E">
      <w:pPr>
        <w:pStyle w:val="Heading1"/>
        <w:spacing w:before="0"/>
        <w:rPr>
          <w:lang w:val="ru-RU"/>
        </w:rPr>
      </w:pPr>
      <w:bookmarkStart w:id="9" w:name="_Toc16178187"/>
      <w:r w:rsidRPr="00F73DCB">
        <w:rPr>
          <w:lang w:val="ru-RU"/>
        </w:rPr>
        <w:lastRenderedPageBreak/>
        <w:t>Дерево прийняття рішеннь:</w:t>
      </w:r>
      <w:bookmarkEnd w:id="9"/>
      <w:r w:rsidRPr="00F73DCB">
        <w:rPr>
          <w:lang w:val="ru-RU"/>
        </w:rPr>
        <w:t xml:space="preserve"> </w:t>
      </w:r>
    </w:p>
    <w:p w14:paraId="251963A5" w14:textId="7E7F753E" w:rsidR="004F15EA" w:rsidRPr="00AA051A" w:rsidRDefault="0076213B" w:rsidP="00A67DFD">
      <w:pPr>
        <w:jc w:val="center"/>
        <w:rPr>
          <w:rFonts w:asciiTheme="majorHAnsi" w:hAnsiTheme="majorHAnsi" w:cstheme="majorHAnsi"/>
        </w:rPr>
        <w:sectPr w:rsidR="004F15EA" w:rsidRPr="00AA051A" w:rsidSect="001842E2">
          <w:headerReference w:type="default" r:id="rId16"/>
          <w:footerReference w:type="default" r:id="rId17"/>
          <w:headerReference w:type="first" r:id="rId18"/>
          <w:footerReference w:type="first" r:id="rId19"/>
          <w:pgSz w:w="23818" w:h="16834" w:orient="landscape" w:code="8"/>
          <w:pgMar w:top="1701" w:right="1140" w:bottom="851" w:left="1140" w:header="431" w:footer="505" w:gutter="0"/>
          <w:cols w:space="720"/>
          <w:docGrid w:linePitch="299"/>
        </w:sectPr>
      </w:pPr>
      <w:r w:rsidRPr="0076213B">
        <w:rPr>
          <w:noProof/>
        </w:rPr>
        <w:drawing>
          <wp:inline distT="0" distB="0" distL="0" distR="0" wp14:anchorId="19F6833B" wp14:editId="12033948">
            <wp:extent cx="13500651" cy="649986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7102" cy="650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EF0D9" w14:textId="77777777" w:rsidR="00DE043E" w:rsidRDefault="00DE043E" w:rsidP="00DE043E">
      <w:pPr>
        <w:spacing w:after="0"/>
        <w:rPr>
          <w:rFonts w:eastAsia="Times New Roman" w:cs="Arial"/>
          <w:i/>
          <w:szCs w:val="18"/>
          <w:lang w:val="uk-UA" w:eastAsia="uk-UA"/>
        </w:rPr>
      </w:pPr>
    </w:p>
    <w:p w14:paraId="6B6A9F01" w14:textId="77777777" w:rsidR="00DE043E" w:rsidRDefault="00DE043E" w:rsidP="00DE043E">
      <w:pPr>
        <w:spacing w:after="0"/>
        <w:rPr>
          <w:rFonts w:eastAsia="Times New Roman" w:cs="Arial"/>
          <w:i/>
          <w:szCs w:val="18"/>
          <w:lang w:val="uk-UA" w:eastAsia="uk-UA"/>
        </w:rPr>
      </w:pPr>
    </w:p>
    <w:p w14:paraId="7462D1F6" w14:textId="77777777" w:rsidR="00DE043E" w:rsidRPr="004D6101" w:rsidRDefault="00DE043E" w:rsidP="00DE043E">
      <w:pPr>
        <w:rPr>
          <w:rFonts w:eastAsia="Times New Roman" w:cs="Arial"/>
          <w:i/>
          <w:sz w:val="20"/>
          <w:szCs w:val="16"/>
          <w:lang w:val="uk-UA" w:eastAsia="uk-UA"/>
        </w:rPr>
      </w:pPr>
      <w:r w:rsidRPr="004D6101">
        <w:rPr>
          <w:rFonts w:eastAsia="Times New Roman" w:cs="Arial"/>
          <w:i/>
          <w:sz w:val="20"/>
          <w:szCs w:val="16"/>
          <w:lang w:val="uk-UA" w:eastAsia="uk-UA"/>
        </w:rPr>
        <w:t xml:space="preserve">У партнерстві з Міністерством фінансів Австрії </w:t>
      </w:r>
    </w:p>
    <w:p w14:paraId="0E1DBA17" w14:textId="77777777" w:rsidR="00DE043E" w:rsidRDefault="00DE043E" w:rsidP="00DE043E">
      <w:pPr>
        <w:rPr>
          <w:rFonts w:eastAsia="Times New Roman" w:cs="Arial"/>
          <w:i/>
          <w:sz w:val="16"/>
          <w:szCs w:val="16"/>
          <w:lang w:val="uk-UA" w:eastAsia="uk-UA"/>
        </w:rPr>
      </w:pPr>
    </w:p>
    <w:p w14:paraId="2578B13D" w14:textId="77777777" w:rsidR="00DE043E" w:rsidRDefault="00DE043E" w:rsidP="00DE043E">
      <w:pPr>
        <w:rPr>
          <w:rFonts w:eastAsia="Times New Roman" w:cs="Arial"/>
          <w:i/>
          <w:sz w:val="16"/>
          <w:szCs w:val="16"/>
          <w:lang w:val="uk-UA" w:eastAsia="uk-UA"/>
        </w:rPr>
      </w:pPr>
      <w:r>
        <w:rPr>
          <w:rFonts w:eastAsia="Times New Roman" w:cs="Arial"/>
          <w:i/>
          <w:sz w:val="16"/>
          <w:szCs w:val="16"/>
          <w:lang w:val="uk-UA" w:eastAsia="uk-UA"/>
        </w:rPr>
        <w:t>Міжнародна Фінансова Корпорація, яка входить до Групи Світового Банку, є найбільшою глобальною інституцією, що займається підтримкою приватного сектору на ринках, що розвиваються. Ми працюємо з понад 2000 приватних підприємств у всьому світі та, використовуючи свій капітал, експертні знання та вплив, створюємо нові ринки і можливості там, де вони найбільш необхідні. У 2019 фінансовому році ми надали довгострокове фінансування країнам, що розвиваються на суму понад 19 мільярдів доларів, залучаючи потужний потенціал приватного сектору до викорінення крайньої бідності і збільшення загального добробуту. За детальною інформацією звертайтесь на www.ifc.org.</w:t>
      </w:r>
    </w:p>
    <w:p w14:paraId="2234436F" w14:textId="77777777" w:rsidR="00DE043E" w:rsidRDefault="00DE043E" w:rsidP="00DE043E">
      <w:pPr>
        <w:rPr>
          <w:rFonts w:eastAsia="Times New Roman" w:cs="Arial"/>
          <w:i/>
          <w:sz w:val="16"/>
          <w:szCs w:val="16"/>
          <w:lang w:val="uk-UA" w:eastAsia="uk-UA"/>
        </w:rPr>
      </w:pPr>
      <w:r>
        <w:rPr>
          <w:rFonts w:eastAsia="Times New Roman" w:cs="Arial"/>
          <w:i/>
          <w:sz w:val="16"/>
          <w:szCs w:val="16"/>
          <w:lang w:val="uk-UA" w:eastAsia="uk-UA"/>
        </w:rPr>
        <w:t>Цей документ підготовлено консультаційним проектом IFC «Розвиток молочної галузі України» як частина «Референтної моделі молочної ферми в Україні».</w:t>
      </w:r>
    </w:p>
    <w:p w14:paraId="4A0BBDBC" w14:textId="77777777" w:rsidR="00DE043E" w:rsidRDefault="00DE043E" w:rsidP="00DE043E">
      <w:pPr>
        <w:rPr>
          <w:rFonts w:eastAsia="Times New Roman" w:cs="Arial"/>
          <w:i/>
          <w:sz w:val="16"/>
          <w:szCs w:val="16"/>
          <w:lang w:val="uk-UA" w:eastAsia="uk-UA"/>
        </w:rPr>
      </w:pPr>
      <w:r>
        <w:rPr>
          <w:rFonts w:eastAsia="Times New Roman" w:cs="Arial"/>
          <w:i/>
          <w:sz w:val="16"/>
          <w:szCs w:val="16"/>
          <w:lang w:val="uk-UA" w:eastAsia="uk-UA"/>
        </w:rPr>
        <w:t>Висновки, тлумачення і результати, викладені у цьому документі, жодним чином не відображають поглядів Міжнародної фінансової корпорації (IFC), її Ради директорів, Світового банку (</w:t>
      </w:r>
      <w:proofErr w:type="spellStart"/>
      <w:r>
        <w:rPr>
          <w:rFonts w:eastAsia="Times New Roman" w:cs="Arial"/>
          <w:i/>
          <w:sz w:val="16"/>
          <w:szCs w:val="16"/>
          <w:lang w:val="uk-UA" w:eastAsia="uk-UA"/>
        </w:rPr>
        <w:t>World</w:t>
      </w:r>
      <w:proofErr w:type="spellEnd"/>
      <w:r>
        <w:rPr>
          <w:rFonts w:eastAsia="Times New Roman" w:cs="Arial"/>
          <w:i/>
          <w:sz w:val="16"/>
          <w:szCs w:val="16"/>
          <w:lang w:val="uk-UA" w:eastAsia="uk-UA"/>
        </w:rPr>
        <w:t xml:space="preserve"> </w:t>
      </w:r>
      <w:proofErr w:type="spellStart"/>
      <w:r>
        <w:rPr>
          <w:rFonts w:eastAsia="Times New Roman" w:cs="Arial"/>
          <w:i/>
          <w:sz w:val="16"/>
          <w:szCs w:val="16"/>
          <w:lang w:val="uk-UA" w:eastAsia="uk-UA"/>
        </w:rPr>
        <w:t>Bank</w:t>
      </w:r>
      <w:proofErr w:type="spellEnd"/>
      <w:r>
        <w:rPr>
          <w:rFonts w:eastAsia="Times New Roman" w:cs="Arial"/>
          <w:i/>
          <w:sz w:val="16"/>
          <w:szCs w:val="16"/>
          <w:lang w:val="uk-UA" w:eastAsia="uk-UA"/>
        </w:rPr>
        <w:t>), його Ради директорів, Міністерства фінансів Австрії та країн, які вони представляють.</w:t>
      </w:r>
    </w:p>
    <w:p w14:paraId="3F7AA8EB" w14:textId="77777777" w:rsidR="00DE043E" w:rsidRDefault="00DE043E" w:rsidP="00DE043E">
      <w:pPr>
        <w:rPr>
          <w:rFonts w:eastAsia="Times New Roman" w:cs="Arial"/>
          <w:i/>
          <w:sz w:val="16"/>
          <w:szCs w:val="16"/>
          <w:lang w:val="uk-UA" w:eastAsia="uk-UA"/>
        </w:rPr>
      </w:pPr>
      <w:r>
        <w:rPr>
          <w:rFonts w:eastAsia="Times New Roman" w:cs="Arial"/>
          <w:i/>
          <w:sz w:val="16"/>
          <w:szCs w:val="16"/>
          <w:lang w:val="uk-UA" w:eastAsia="uk-UA"/>
        </w:rPr>
        <w:t xml:space="preserve">IFC, Світовий банк та Міністерство фінансів Австрії не надають жодних гарантій щодо достовірності даних, наведених у цьому документі, та не несуть жодної відповідальності за наслідки їхнього використання. </w:t>
      </w:r>
    </w:p>
    <w:p w14:paraId="5FAF0E1E" w14:textId="77777777" w:rsidR="00DE043E" w:rsidRDefault="00DE043E" w:rsidP="00DE043E">
      <w:pPr>
        <w:rPr>
          <w:rFonts w:eastAsia="Times New Roman" w:cs="Arial"/>
          <w:i/>
          <w:sz w:val="16"/>
          <w:szCs w:val="16"/>
          <w:lang w:val="uk-UA" w:eastAsia="uk-UA"/>
        </w:rPr>
      </w:pPr>
      <w:r>
        <w:rPr>
          <w:rFonts w:eastAsia="Times New Roman" w:cs="Arial"/>
          <w:i/>
          <w:sz w:val="16"/>
          <w:szCs w:val="16"/>
          <w:lang w:val="uk-UA" w:eastAsia="uk-UA"/>
        </w:rPr>
        <w:t xml:space="preserve">Цей документ не слід розглядати як вичерпний огляд викладених у ньому питань та використовувати для прийняття комерційних рішень.  З усіх юридичних питань слід звертатися до незалежних фахівців. </w:t>
      </w:r>
    </w:p>
    <w:p w14:paraId="59BD916E" w14:textId="77777777" w:rsidR="00DE043E" w:rsidRDefault="00DE043E" w:rsidP="00DE043E">
      <w:pPr>
        <w:rPr>
          <w:rFonts w:eastAsia="Times New Roman" w:cs="Arial"/>
          <w:i/>
          <w:sz w:val="16"/>
          <w:szCs w:val="16"/>
          <w:lang w:val="uk-UA" w:eastAsia="uk-UA"/>
        </w:rPr>
      </w:pPr>
      <w:r>
        <w:rPr>
          <w:rFonts w:eastAsia="Times New Roman" w:cs="Arial"/>
          <w:i/>
          <w:sz w:val="16"/>
          <w:szCs w:val="16"/>
          <w:lang w:val="uk-UA" w:eastAsia="uk-UA"/>
        </w:rPr>
        <w:t xml:space="preserve">Зміст цього документу захищено авторським правом. Відтворення та / або розповсюдження цього документу або його частини може бути визнано порушенням відповідного законодавства. </w:t>
      </w:r>
    </w:p>
    <w:p w14:paraId="5880FE74" w14:textId="77777777" w:rsidR="00DE043E" w:rsidRDefault="00DE043E" w:rsidP="00DE043E">
      <w:pPr>
        <w:rPr>
          <w:rFonts w:eastAsia="Times New Roman" w:cs="Arial"/>
          <w:i/>
          <w:sz w:val="16"/>
          <w:szCs w:val="16"/>
          <w:lang w:val="uk-UA" w:eastAsia="uk-UA"/>
        </w:rPr>
      </w:pPr>
      <w:r>
        <w:rPr>
          <w:rFonts w:eastAsia="Times New Roman" w:cs="Arial"/>
          <w:i/>
          <w:sz w:val="16"/>
          <w:szCs w:val="16"/>
          <w:lang w:val="uk-UA" w:eastAsia="uk-UA"/>
        </w:rPr>
        <w:t xml:space="preserve">IFC заохочує поширення цього документу, і тому дозволяє використовувати цей документ, копіювати його частини для особистого або некомерційного використання. Для будь-якого іншого відтворення або використання цього документу слід отримати письмовий дозвіл IFC. </w:t>
      </w:r>
    </w:p>
    <w:p w14:paraId="67AE8BA5" w14:textId="77777777" w:rsidR="00DE043E" w:rsidRDefault="00DE043E" w:rsidP="00DE043E">
      <w:pPr>
        <w:rPr>
          <w:rFonts w:eastAsia="Times New Roman" w:cs="Arial"/>
          <w:i/>
          <w:sz w:val="16"/>
          <w:szCs w:val="16"/>
          <w:lang w:val="uk-UA" w:eastAsia="uk-UA"/>
        </w:rPr>
      </w:pPr>
    </w:p>
    <w:p w14:paraId="2E301B2C" w14:textId="77777777" w:rsidR="00DE043E" w:rsidRDefault="00DE043E" w:rsidP="00DE043E">
      <w:pPr>
        <w:rPr>
          <w:rFonts w:eastAsia="Times New Roman" w:cs="Arial"/>
          <w:i/>
          <w:sz w:val="16"/>
          <w:szCs w:val="16"/>
          <w:lang w:val="uk-UA" w:eastAsia="uk-UA"/>
        </w:rPr>
      </w:pPr>
    </w:p>
    <w:p w14:paraId="068F45D9" w14:textId="36A3E12B" w:rsidR="00DE043E" w:rsidRDefault="00DE043E" w:rsidP="00DE043E">
      <w:pPr>
        <w:rPr>
          <w:rFonts w:eastAsia="Times New Roman" w:cs="Arial"/>
          <w:i/>
          <w:sz w:val="16"/>
          <w:szCs w:val="16"/>
          <w:lang w:val="uk-UA" w:eastAsia="uk-UA"/>
        </w:rPr>
      </w:pPr>
      <w:r>
        <w:rPr>
          <w:rFonts w:eastAsia="Times New Roman" w:cs="Arial"/>
          <w:i/>
          <w:sz w:val="16"/>
          <w:szCs w:val="16"/>
          <w:lang w:val="uk-UA" w:eastAsia="uk-UA"/>
        </w:rPr>
        <w:t xml:space="preserve">© 2019 рік, Міжнародна фінансова корпорація, член Групи Світового банку </w:t>
      </w:r>
    </w:p>
    <w:p w14:paraId="417747A9" w14:textId="4E4E5F09" w:rsidR="00DE043E" w:rsidRDefault="00DE043E" w:rsidP="00DE043E">
      <w:pPr>
        <w:rPr>
          <w:rFonts w:eastAsia="Times New Roman" w:cs="Arial"/>
          <w:i/>
          <w:sz w:val="16"/>
          <w:szCs w:val="16"/>
          <w:lang w:val="uk-UA" w:eastAsia="uk-UA"/>
        </w:rPr>
      </w:pPr>
      <w:r>
        <w:rPr>
          <w:rFonts w:eastAsia="Times New Roman" w:cs="Arial"/>
          <w:i/>
          <w:sz w:val="16"/>
          <w:szCs w:val="16"/>
          <w:lang w:val="uk-UA" w:eastAsia="uk-UA"/>
        </w:rPr>
        <w:t>2121 Пенсильванія Авеню NW, Вашингтон, DC 20433, Сполучені Штати Америки</w:t>
      </w:r>
    </w:p>
    <w:p w14:paraId="1804F038" w14:textId="69E260FE" w:rsidR="00DE043E" w:rsidRDefault="00DE043E" w:rsidP="00DE043E">
      <w:pPr>
        <w:rPr>
          <w:rFonts w:eastAsia="Times New Roman" w:cs="Arial"/>
          <w:i/>
          <w:sz w:val="16"/>
          <w:szCs w:val="16"/>
          <w:lang w:val="uk-UA" w:eastAsia="uk-UA"/>
        </w:rPr>
      </w:pPr>
      <w:r>
        <w:rPr>
          <w:rFonts w:eastAsia="Times New Roman" w:cs="Arial"/>
          <w:i/>
          <w:sz w:val="16"/>
          <w:szCs w:val="16"/>
          <w:lang w:val="uk-UA" w:eastAsia="uk-UA"/>
        </w:rPr>
        <w:t>www.ifc.org</w:t>
      </w:r>
    </w:p>
    <w:p w14:paraId="1080554F" w14:textId="4A4F40E2" w:rsidR="00DE043E" w:rsidRDefault="00DE043E" w:rsidP="00DE043E">
      <w:pPr>
        <w:spacing w:line="276" w:lineRule="auto"/>
        <w:rPr>
          <w:rFonts w:asciiTheme="majorHAnsi" w:hAnsiTheme="majorHAnsi" w:cstheme="majorHAnsi"/>
          <w:i/>
          <w:sz w:val="16"/>
          <w:szCs w:val="16"/>
          <w:lang w:val="uk-UA"/>
        </w:rPr>
      </w:pPr>
    </w:p>
    <w:p w14:paraId="26557DAF" w14:textId="77777777" w:rsidR="00DE043E" w:rsidRDefault="00DE043E" w:rsidP="00DE043E">
      <w:pPr>
        <w:spacing w:line="276" w:lineRule="auto"/>
        <w:rPr>
          <w:rFonts w:asciiTheme="majorHAnsi" w:hAnsiTheme="majorHAnsi" w:cstheme="majorHAnsi"/>
          <w:i/>
          <w:sz w:val="16"/>
          <w:szCs w:val="16"/>
          <w:lang w:val="uk-UA"/>
        </w:rPr>
      </w:pPr>
    </w:p>
    <w:p w14:paraId="38C36F14" w14:textId="663380DF" w:rsidR="00DE043E" w:rsidRDefault="00DE043E" w:rsidP="00DE043E">
      <w:pPr>
        <w:spacing w:after="0"/>
        <w:rPr>
          <w:rFonts w:asciiTheme="majorHAnsi" w:hAnsiTheme="majorHAnsi" w:cstheme="majorHAnsi"/>
          <w:i/>
          <w:sz w:val="16"/>
          <w:szCs w:val="16"/>
          <w:lang w:val="uk-UA"/>
        </w:rPr>
      </w:pPr>
    </w:p>
    <w:p w14:paraId="3C891733" w14:textId="77777777" w:rsidR="00DE043E" w:rsidRDefault="00DE043E" w:rsidP="00DE043E">
      <w:pPr>
        <w:spacing w:after="0"/>
        <w:rPr>
          <w:rFonts w:asciiTheme="majorHAnsi" w:hAnsiTheme="majorHAnsi" w:cstheme="majorHAnsi"/>
          <w:i/>
          <w:sz w:val="16"/>
          <w:szCs w:val="16"/>
          <w:lang w:val="uk-UA"/>
        </w:rPr>
      </w:pPr>
    </w:p>
    <w:p w14:paraId="724BDD8F" w14:textId="0B1591B6" w:rsidR="00DE043E" w:rsidRDefault="00DE043E" w:rsidP="00DE043E">
      <w:pPr>
        <w:spacing w:after="0"/>
        <w:rPr>
          <w:rFonts w:asciiTheme="majorHAnsi" w:hAnsiTheme="majorHAnsi" w:cstheme="majorHAnsi"/>
          <w:i/>
          <w:sz w:val="16"/>
          <w:szCs w:val="16"/>
          <w:lang w:val="uk-UA"/>
        </w:rPr>
      </w:pPr>
    </w:p>
    <w:p w14:paraId="637FB594" w14:textId="77777777" w:rsidR="00DE043E" w:rsidRPr="004D6101" w:rsidRDefault="00DE043E" w:rsidP="00DE043E">
      <w:pPr>
        <w:spacing w:after="0"/>
        <w:rPr>
          <w:rFonts w:asciiTheme="majorHAnsi" w:hAnsiTheme="majorHAnsi" w:cstheme="majorHAnsi"/>
          <w:i/>
          <w:sz w:val="16"/>
          <w:szCs w:val="16"/>
          <w:lang w:val="uk-UA"/>
        </w:rPr>
      </w:pPr>
    </w:p>
    <w:p w14:paraId="3565C7B5" w14:textId="77777777" w:rsidR="00DE043E" w:rsidRPr="004D6101" w:rsidRDefault="00DE043E" w:rsidP="00DE043E">
      <w:pPr>
        <w:spacing w:after="0"/>
        <w:rPr>
          <w:rFonts w:asciiTheme="majorHAnsi" w:hAnsiTheme="majorHAnsi" w:cstheme="majorHAnsi"/>
          <w:i/>
          <w:sz w:val="16"/>
          <w:szCs w:val="16"/>
          <w:lang w:val="uk-UA"/>
        </w:rPr>
      </w:pPr>
      <w:r w:rsidRPr="004D6101">
        <w:rPr>
          <w:rFonts w:asciiTheme="majorHAnsi" w:hAnsiTheme="majorHAnsi" w:cstheme="majorHAnsi"/>
          <w:i/>
          <w:sz w:val="16"/>
          <w:szCs w:val="16"/>
          <w:lang w:val="uk-UA"/>
        </w:rPr>
        <w:t>Контакти:</w:t>
      </w:r>
    </w:p>
    <w:p w14:paraId="1CAB3589" w14:textId="77777777" w:rsidR="00DE043E" w:rsidRPr="004D6101" w:rsidRDefault="00DE043E" w:rsidP="00DE043E">
      <w:pPr>
        <w:spacing w:after="0"/>
        <w:rPr>
          <w:rFonts w:asciiTheme="majorHAnsi" w:hAnsiTheme="majorHAnsi" w:cstheme="majorHAnsi"/>
          <w:i/>
          <w:sz w:val="16"/>
          <w:szCs w:val="16"/>
          <w:lang w:val="uk-UA"/>
        </w:rPr>
      </w:pPr>
      <w:r w:rsidRPr="004D6101">
        <w:rPr>
          <w:rFonts w:asciiTheme="majorHAnsi" w:hAnsiTheme="majorHAnsi" w:cstheme="majorHAnsi"/>
          <w:i/>
          <w:sz w:val="16"/>
          <w:szCs w:val="16"/>
          <w:lang w:val="uk-UA"/>
        </w:rPr>
        <w:t xml:space="preserve">Консультаційний проект IFC </w:t>
      </w:r>
      <w:r>
        <w:rPr>
          <w:rFonts w:eastAsia="Times New Roman" w:cs="Arial"/>
          <w:i/>
          <w:sz w:val="16"/>
          <w:szCs w:val="16"/>
          <w:lang w:val="uk-UA" w:eastAsia="uk-UA"/>
        </w:rPr>
        <w:t>«Розвиток молочної галузі України»</w:t>
      </w:r>
    </w:p>
    <w:p w14:paraId="6F3186E2" w14:textId="77777777" w:rsidR="00DE043E" w:rsidRPr="004D6101" w:rsidRDefault="00DE043E" w:rsidP="00DE043E">
      <w:pPr>
        <w:spacing w:after="0"/>
        <w:rPr>
          <w:rFonts w:asciiTheme="majorHAnsi" w:hAnsiTheme="majorHAnsi" w:cstheme="majorHAnsi"/>
          <w:i/>
          <w:sz w:val="16"/>
          <w:szCs w:val="16"/>
          <w:lang w:val="uk-UA"/>
        </w:rPr>
      </w:pPr>
      <w:r w:rsidRPr="004D6101">
        <w:rPr>
          <w:rFonts w:asciiTheme="majorHAnsi" w:hAnsiTheme="majorHAnsi" w:cstheme="majorHAnsi"/>
          <w:i/>
          <w:sz w:val="16"/>
          <w:szCs w:val="16"/>
          <w:lang w:val="uk-UA"/>
        </w:rPr>
        <w:t>Україна, 01001, Київ, Дніпровський узвіз, 1, 3-й поверх</w:t>
      </w:r>
    </w:p>
    <w:p w14:paraId="5A107C31" w14:textId="77032F59" w:rsidR="00DE043E" w:rsidRPr="004D6101" w:rsidRDefault="00DE043E" w:rsidP="00DE043E">
      <w:pPr>
        <w:spacing w:after="0"/>
        <w:rPr>
          <w:rFonts w:asciiTheme="majorHAnsi" w:hAnsiTheme="majorHAnsi" w:cstheme="majorHAnsi"/>
          <w:i/>
          <w:sz w:val="16"/>
          <w:szCs w:val="16"/>
          <w:lang w:val="uk-UA"/>
        </w:rPr>
      </w:pPr>
      <w:proofErr w:type="spellStart"/>
      <w:r w:rsidRPr="004D6101">
        <w:rPr>
          <w:rFonts w:asciiTheme="majorHAnsi" w:hAnsiTheme="majorHAnsi" w:cstheme="majorHAnsi"/>
          <w:i/>
          <w:sz w:val="16"/>
          <w:szCs w:val="16"/>
          <w:lang w:val="uk-UA"/>
        </w:rPr>
        <w:t>Тел</w:t>
      </w:r>
      <w:proofErr w:type="spellEnd"/>
      <w:r w:rsidRPr="004D6101">
        <w:rPr>
          <w:rFonts w:asciiTheme="majorHAnsi" w:hAnsiTheme="majorHAnsi" w:cstheme="majorHAnsi"/>
          <w:i/>
          <w:sz w:val="16"/>
          <w:szCs w:val="16"/>
          <w:lang w:val="uk-UA"/>
        </w:rPr>
        <w:t>.: (+38 044) 490 6400</w:t>
      </w:r>
    </w:p>
    <w:p w14:paraId="457959D0" w14:textId="77777777" w:rsidR="00DE043E" w:rsidRPr="004D6101" w:rsidRDefault="00DE043E" w:rsidP="00DE043E">
      <w:pPr>
        <w:spacing w:after="0"/>
        <w:rPr>
          <w:rFonts w:asciiTheme="majorHAnsi" w:hAnsiTheme="majorHAnsi" w:cstheme="majorHAnsi"/>
          <w:i/>
          <w:sz w:val="16"/>
          <w:szCs w:val="16"/>
          <w:lang w:val="uk-UA"/>
        </w:rPr>
      </w:pPr>
      <w:r w:rsidRPr="004D6101">
        <w:rPr>
          <w:rFonts w:asciiTheme="majorHAnsi" w:hAnsiTheme="majorHAnsi" w:cstheme="majorHAnsi"/>
          <w:i/>
          <w:sz w:val="16"/>
          <w:szCs w:val="16"/>
          <w:lang w:val="uk-UA"/>
        </w:rPr>
        <w:t>E-</w:t>
      </w:r>
      <w:proofErr w:type="spellStart"/>
      <w:r w:rsidRPr="004D6101">
        <w:rPr>
          <w:rFonts w:asciiTheme="majorHAnsi" w:hAnsiTheme="majorHAnsi" w:cstheme="majorHAnsi"/>
          <w:i/>
          <w:sz w:val="16"/>
          <w:szCs w:val="16"/>
          <w:lang w:val="uk-UA"/>
        </w:rPr>
        <w:t>mail</w:t>
      </w:r>
      <w:proofErr w:type="spellEnd"/>
      <w:r w:rsidRPr="004D6101">
        <w:rPr>
          <w:rFonts w:asciiTheme="majorHAnsi" w:hAnsiTheme="majorHAnsi" w:cstheme="majorHAnsi"/>
          <w:i/>
          <w:sz w:val="16"/>
          <w:szCs w:val="16"/>
          <w:lang w:val="uk-UA"/>
        </w:rPr>
        <w:t xml:space="preserve">: </w:t>
      </w:r>
      <w:proofErr w:type="spellStart"/>
      <w:r w:rsidRPr="004D6101">
        <w:rPr>
          <w:rFonts w:asciiTheme="majorHAnsi" w:hAnsiTheme="majorHAnsi" w:cstheme="majorHAnsi"/>
          <w:i/>
          <w:sz w:val="16"/>
          <w:szCs w:val="16"/>
          <w:lang w:val="fr-FR"/>
        </w:rPr>
        <w:t>aklimenko</w:t>
      </w:r>
      <w:proofErr w:type="spellEnd"/>
      <w:r w:rsidRPr="004D6101">
        <w:rPr>
          <w:rFonts w:asciiTheme="majorHAnsi" w:hAnsiTheme="majorHAnsi" w:cstheme="majorHAnsi"/>
          <w:i/>
          <w:sz w:val="16"/>
          <w:szCs w:val="16"/>
          <w:lang w:val="uk-UA"/>
        </w:rPr>
        <w:t>@ifc.org</w:t>
      </w:r>
    </w:p>
    <w:p w14:paraId="5B775D9F" w14:textId="77777777" w:rsidR="00DE043E" w:rsidRPr="004D6101" w:rsidRDefault="00DE043E" w:rsidP="00DE043E">
      <w:pPr>
        <w:spacing w:after="0"/>
        <w:rPr>
          <w:rFonts w:asciiTheme="majorHAnsi" w:hAnsiTheme="majorHAnsi" w:cstheme="majorHAnsi"/>
          <w:i/>
          <w:sz w:val="16"/>
          <w:szCs w:val="16"/>
          <w:lang w:val="uk-UA"/>
        </w:rPr>
      </w:pPr>
      <w:r w:rsidRPr="004D6101">
        <w:rPr>
          <w:rFonts w:asciiTheme="majorHAnsi" w:hAnsiTheme="majorHAnsi" w:cstheme="majorHAnsi"/>
          <w:i/>
          <w:sz w:val="16"/>
          <w:szCs w:val="16"/>
          <w:lang w:val="uk-UA"/>
        </w:rPr>
        <w:t>www.ifc.org/eca</w:t>
      </w:r>
    </w:p>
    <w:p w14:paraId="0D4F8D88" w14:textId="40DE5B37" w:rsidR="00DE043E" w:rsidRDefault="00DE043E" w:rsidP="00DE043E">
      <w:pPr>
        <w:spacing w:after="0"/>
        <w:ind w:left="142"/>
        <w:rPr>
          <w:rFonts w:asciiTheme="majorHAnsi" w:hAnsiTheme="majorHAnsi" w:cstheme="majorHAnsi"/>
          <w:i/>
          <w:sz w:val="16"/>
          <w:szCs w:val="16"/>
          <w:lang w:val="uk-UA"/>
        </w:rPr>
      </w:pPr>
    </w:p>
    <w:p w14:paraId="18217AEF" w14:textId="3085EE06" w:rsidR="00324E39" w:rsidRPr="00310D0D" w:rsidRDefault="00DE043E" w:rsidP="00634053">
      <w:pPr>
        <w:ind w:left="284"/>
        <w:rPr>
          <w:rFonts w:asciiTheme="majorHAnsi" w:hAnsiTheme="majorHAnsi" w:cstheme="majorHAnsi"/>
          <w:i/>
          <w:sz w:val="16"/>
          <w:szCs w:val="16"/>
          <w:lang w:val="uk-UA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9785CCA" wp14:editId="5B1592AF">
                <wp:simplePos x="0" y="0"/>
                <wp:positionH relativeFrom="column">
                  <wp:posOffset>-377385</wp:posOffset>
                </wp:positionH>
                <wp:positionV relativeFrom="page">
                  <wp:posOffset>8930225</wp:posOffset>
                </wp:positionV>
                <wp:extent cx="6423660" cy="1367155"/>
                <wp:effectExtent l="0" t="0" r="0" b="444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3660" cy="1367155"/>
                          <a:chOff x="0" y="0"/>
                          <a:chExt cx="6423852" cy="1367758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6423852" cy="136775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283843" y="330273"/>
                            <a:ext cx="6012183" cy="983807"/>
                            <a:chOff x="283843" y="330317"/>
                            <a:chExt cx="6012685" cy="984110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49568" y="670397"/>
                              <a:ext cx="2346960" cy="589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</a:ext>
                            </a:extLst>
                          </pic:spPr>
                        </pic:pic>
                        <wps:wsp>
                          <wps:cNvPr id="25" name="Text Box 9"/>
                          <wps:cNvSpPr txBox="1"/>
                          <wps:spPr>
                            <a:xfrm>
                              <a:off x="283843" y="330317"/>
                              <a:ext cx="1708747" cy="2310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07387F" w14:textId="77777777" w:rsidR="00DE043E" w:rsidRDefault="00DE043E" w:rsidP="00DE043E">
                                <w:pPr>
                                  <w:rPr>
                                    <w:rFonts w:asciiTheme="majorHAnsi" w:hAnsiTheme="majorHAnsi" w:cstheme="majorHAnsi"/>
                                    <w:caps/>
                                    <w:color w:val="0070C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caps/>
                                    <w:color w:val="0070C0"/>
                                    <w:sz w:val="18"/>
                                    <w:szCs w:val="18"/>
                                  </w:rPr>
                                  <w:t xml:space="preserve">У партнерстві з 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3843" y="561317"/>
                              <a:ext cx="2036445" cy="7531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785CCA" id="Group 21" o:spid="_x0000_s1028" style="position:absolute;left:0;text-align:left;margin-left:-29.7pt;margin-top:703.15pt;width:505.8pt;height:107.65pt;z-index:251675648;mso-position-vertical-relative:page;mso-height-relative:margin" coordsize="64238,13677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AAfIODf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">
                <v:rect id="Rectangle 22" o:spid="_x0000_s1029" style="position:absolute;width:64238;height:13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" fillcolor="white [3212]" stroked="f" strokeweight="1pt"/>
                <v:group id="Group 23" o:spid="_x0000_s1030" style="position:absolute;left:2838;top:3302;width:60122;height:9838" coordorigin="2838,3303" coordsize="60126,9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" o:spid="_x0000_s1031" type="#_x0000_t75" style="position:absolute;left:39495;top:6703;width:23470;height:5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">
                    <v:imagedata r:id="rId23" o:title=""/>
                  </v:shape>
                  <v:shape id="Text Box 9" o:spid="_x0000_s1032" type="#_x0000_t202" style="position:absolute;left:2838;top:3303;width:17087;height:2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3107387F" w14:textId="77777777" w:rsidR="00DE043E" w:rsidRDefault="00DE043E" w:rsidP="00DE043E">
                          <w:pPr>
                            <w:rPr>
                              <w:rFonts w:asciiTheme="majorHAnsi" w:hAnsiTheme="majorHAnsi" w:cstheme="majorHAnsi"/>
                              <w:caps/>
                              <w:color w:val="0070C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caps/>
                              <w:color w:val="0070C0"/>
                              <w:sz w:val="18"/>
                              <w:szCs w:val="18"/>
                            </w:rPr>
                            <w:t xml:space="preserve">У </w:t>
                          </w:r>
                          <w:proofErr w:type="spellStart"/>
                          <w:r>
                            <w:rPr>
                              <w:rFonts w:asciiTheme="majorHAnsi" w:hAnsiTheme="majorHAnsi" w:cstheme="majorHAnsi"/>
                              <w:caps/>
                              <w:color w:val="0070C0"/>
                              <w:sz w:val="18"/>
                              <w:szCs w:val="18"/>
                            </w:rPr>
                            <w:t>партнерстві</w:t>
                          </w:r>
                          <w:proofErr w:type="spellEnd"/>
                          <w:r>
                            <w:rPr>
                              <w:rFonts w:asciiTheme="majorHAnsi" w:hAnsiTheme="majorHAnsi" w:cstheme="majorHAnsi"/>
                              <w:caps/>
                              <w:color w:val="0070C0"/>
                              <w:sz w:val="18"/>
                              <w:szCs w:val="18"/>
                            </w:rPr>
                            <w:t xml:space="preserve"> з </w:t>
                          </w:r>
                        </w:p>
                      </w:txbxContent>
                    </v:textbox>
                  </v:shape>
                  <v:shape id="Picture 26" o:spid="_x0000_s1033" type="#_x0000_t75" style="position:absolute;left:2838;top:5613;width:20364;height: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">
                    <v:imagedata r:id="rId24" o:title=""/>
                  </v:shape>
                </v:group>
                <w10:wrap anchory="page"/>
              </v:group>
            </w:pict>
          </mc:Fallback>
        </mc:AlternateContent>
      </w:r>
    </w:p>
    <w:sectPr w:rsidR="00324E39" w:rsidRPr="00310D0D" w:rsidSect="00890BF9">
      <w:headerReference w:type="first" r:id="rId25"/>
      <w:footerReference w:type="first" r:id="rId26"/>
      <w:pgSz w:w="11907" w:h="16840" w:code="9"/>
      <w:pgMar w:top="1658" w:right="850" w:bottom="1134" w:left="1701" w:header="567" w:footer="612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D8A11" w14:textId="77777777" w:rsidR="00755DDD" w:rsidRDefault="00755DDD" w:rsidP="00A17AAE">
      <w:r>
        <w:separator/>
      </w:r>
    </w:p>
  </w:endnote>
  <w:endnote w:type="continuationSeparator" w:id="0">
    <w:p w14:paraId="2170654A" w14:textId="77777777" w:rsidR="00755DDD" w:rsidRDefault="00755DDD" w:rsidP="00A17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EYInterstate Light">
    <w:altName w:val="Franklin Gothic Medium Cond"/>
    <w:charset w:val="CC"/>
    <w:family w:val="auto"/>
    <w:pitch w:val="variable"/>
    <w:sig w:usb0="A00002AF" w:usb1="5000206A" w:usb2="00000000" w:usb3="00000000" w:csb0="0000009F" w:csb1="00000000"/>
  </w:font>
  <w:font w:name="EYInterstate">
    <w:altName w:val="Corbel"/>
    <w:charset w:val="CC"/>
    <w:family w:val="auto"/>
    <w:pitch w:val="variable"/>
    <w:sig w:usb0="A00002BF" w:usb1="5000206B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1" w:type="dxa"/>
        <w:right w:w="11" w:type="dxa"/>
      </w:tblCellMar>
      <w:tblLook w:val="04A0" w:firstRow="1" w:lastRow="0" w:firstColumn="1" w:lastColumn="0" w:noHBand="0" w:noVBand="1"/>
    </w:tblPr>
    <w:tblGrid>
      <w:gridCol w:w="7938"/>
      <w:gridCol w:w="1418"/>
    </w:tblGrid>
    <w:tr w:rsidR="00F01334" w:rsidRPr="00D57B78" w14:paraId="0284D4A2" w14:textId="77777777" w:rsidTr="00832A6F">
      <w:tc>
        <w:tcPr>
          <w:tcW w:w="4242" w:type="pct"/>
          <w:vAlign w:val="center"/>
        </w:tcPr>
        <w:p w14:paraId="1025DDD6" w14:textId="2294D292" w:rsidR="00F01334" w:rsidRPr="00634053" w:rsidRDefault="00DE043E" w:rsidP="00D57B78">
          <w:pPr>
            <w:pStyle w:val="NoSpacing"/>
            <w:ind w:left="46" w:right="-799"/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</w:pPr>
          <w:r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>Документ</w:t>
          </w:r>
          <w:r w:rsidR="00F01334" w:rsidRPr="00634053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 xml:space="preserve"> розроблено проектом IFC «</w:t>
          </w:r>
          <w:r w:rsidRPr="00DE043E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>Розвиток молочної галузі України</w:t>
          </w:r>
          <w:r w:rsidR="00F01334" w:rsidRPr="00634053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>»</w:t>
          </w:r>
        </w:p>
        <w:p w14:paraId="17BC17F6" w14:textId="77777777" w:rsidR="00F01334" w:rsidRPr="00D57B78" w:rsidRDefault="00F01334" w:rsidP="00D57B78">
          <w:pPr>
            <w:pStyle w:val="NoSpacing"/>
            <w:ind w:left="46" w:right="-799"/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</w:pP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>Авторське право © IFC, 2019. Усі права захищені</w:t>
          </w:r>
        </w:p>
      </w:tc>
      <w:tc>
        <w:tcPr>
          <w:tcW w:w="758" w:type="pct"/>
          <w:vAlign w:val="center"/>
        </w:tcPr>
        <w:p w14:paraId="25EFFB35" w14:textId="77777777" w:rsidR="00F01334" w:rsidRPr="00D57B78" w:rsidRDefault="00F01334" w:rsidP="00D57B78">
          <w:pPr>
            <w:pStyle w:val="NoSpacing"/>
            <w:ind w:left="46" w:right="-799"/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</w:pP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 xml:space="preserve">Стор. </w:t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fldChar w:fldCharType="begin"/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instrText xml:space="preserve"> PAGE   \* MERGEFORMAT </w:instrText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fldChar w:fldCharType="separate"/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>1</w:t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fldChar w:fldCharType="end"/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>|</w:t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fldChar w:fldCharType="begin"/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instrText xml:space="preserve"> NUMPAGES   \* MERGEFORMAT </w:instrText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fldChar w:fldCharType="separate"/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>8</w:t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fldChar w:fldCharType="end"/>
          </w:r>
        </w:p>
      </w:tc>
    </w:tr>
  </w:tbl>
  <w:p w14:paraId="3CDDFD0E" w14:textId="77777777" w:rsidR="00F01334" w:rsidRPr="00D57B78" w:rsidRDefault="00F01334" w:rsidP="00D57B78">
    <w:pPr>
      <w:pStyle w:val="NoSpacing"/>
      <w:ind w:left="46" w:right="-799"/>
      <w:rPr>
        <w:rFonts w:asciiTheme="majorHAnsi" w:eastAsia="SimSun" w:hAnsiTheme="majorHAnsi" w:cstheme="majorHAnsi"/>
        <w:i/>
        <w:sz w:val="2"/>
        <w:szCs w:val="2"/>
        <w:lang w:val="uk-U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5CA47" w14:textId="47143829" w:rsidR="00F01334" w:rsidRDefault="00EC3744">
    <w:pPr>
      <w:pStyle w:val="Footer"/>
    </w:pPr>
    <w:r>
      <w:rPr>
        <w:noProof/>
      </w:rPr>
      <w:drawing>
        <wp:inline distT="0" distB="0" distL="0" distR="0" wp14:anchorId="6DBB5947" wp14:editId="645C76A2">
          <wp:extent cx="5941060" cy="516890"/>
          <wp:effectExtent l="0" t="0" r="254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1060" cy="516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316"/>
      <w:gridCol w:w="3222"/>
    </w:tblGrid>
    <w:tr w:rsidR="00F01334" w:rsidRPr="00D57B78" w14:paraId="1A45BF3C" w14:textId="77777777" w:rsidTr="009D5B70">
      <w:tc>
        <w:tcPr>
          <w:tcW w:w="4252" w:type="pct"/>
          <w:vAlign w:val="center"/>
        </w:tcPr>
        <w:p w14:paraId="63DBF4FD" w14:textId="77777777" w:rsidR="00DE043E" w:rsidRPr="00634053" w:rsidRDefault="00DE043E" w:rsidP="00DE043E">
          <w:pPr>
            <w:pStyle w:val="NoSpacing"/>
            <w:ind w:left="46" w:right="-799"/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</w:pPr>
          <w:r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>Документ</w:t>
          </w:r>
          <w:r w:rsidRPr="00634053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 xml:space="preserve"> розроблено проектом IFC «</w:t>
          </w:r>
          <w:r w:rsidRPr="00DE043E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>Розвиток молочної галузі України</w:t>
          </w:r>
          <w:r w:rsidRPr="00634053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>»</w:t>
          </w:r>
        </w:p>
        <w:p w14:paraId="5F8D712C" w14:textId="77777777" w:rsidR="00F01334" w:rsidRPr="00D57B78" w:rsidRDefault="00F01334" w:rsidP="00D57B78">
          <w:pPr>
            <w:pStyle w:val="NoSpacing"/>
            <w:ind w:left="46" w:right="-799"/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</w:pP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>Авторське право © IFC, 2019. Усі права захищені</w:t>
          </w:r>
        </w:p>
      </w:tc>
      <w:tc>
        <w:tcPr>
          <w:tcW w:w="748" w:type="pct"/>
          <w:vAlign w:val="center"/>
        </w:tcPr>
        <w:p w14:paraId="503B9EBE" w14:textId="77777777" w:rsidR="00F01334" w:rsidRPr="00D57B78" w:rsidRDefault="00F01334" w:rsidP="00D57B78">
          <w:pPr>
            <w:pStyle w:val="NoSpacing"/>
            <w:ind w:left="46" w:right="-799"/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</w:pP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 xml:space="preserve">Стор. </w:t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fldChar w:fldCharType="begin"/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instrText xml:space="preserve"> PAGE   \* MERGEFORMAT </w:instrText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fldChar w:fldCharType="separate"/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>1</w:t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fldChar w:fldCharType="end"/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>|</w:t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fldChar w:fldCharType="begin"/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instrText xml:space="preserve"> NUMPAGES   \* MERGEFORMAT </w:instrText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fldChar w:fldCharType="separate"/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>8</w:t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fldChar w:fldCharType="end"/>
          </w:r>
        </w:p>
      </w:tc>
    </w:tr>
  </w:tbl>
  <w:p w14:paraId="00C61CF8" w14:textId="77777777" w:rsidR="00F01334" w:rsidRPr="00D57B78" w:rsidRDefault="00F01334" w:rsidP="0057431F">
    <w:pPr>
      <w:spacing w:after="0"/>
      <w:rPr>
        <w:rFonts w:asciiTheme="majorHAnsi" w:hAnsiTheme="majorHAnsi" w:cstheme="majorHAnsi"/>
        <w:sz w:val="2"/>
        <w:szCs w:val="2"/>
        <w:lang w:val="ru-RU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316"/>
      <w:gridCol w:w="3222"/>
    </w:tblGrid>
    <w:tr w:rsidR="00F01334" w:rsidRPr="00D57B78" w14:paraId="03DEEB11" w14:textId="77777777" w:rsidTr="009D5B70">
      <w:tc>
        <w:tcPr>
          <w:tcW w:w="4252" w:type="pct"/>
          <w:vAlign w:val="center"/>
        </w:tcPr>
        <w:p w14:paraId="6652BB7E" w14:textId="77777777" w:rsidR="00F01334" w:rsidRPr="00634053" w:rsidRDefault="00F01334" w:rsidP="00D57B78">
          <w:pPr>
            <w:pStyle w:val="NoSpacing"/>
            <w:ind w:left="46" w:right="-799"/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</w:pPr>
          <w:r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>Шаблон</w:t>
          </w:r>
          <w:r w:rsidRPr="00634053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 xml:space="preserve"> розроблено проектом IFC «Підвищення ефективності молочної галузі України»</w:t>
          </w:r>
        </w:p>
        <w:p w14:paraId="0EEFC358" w14:textId="77777777" w:rsidR="00F01334" w:rsidRPr="00D57B78" w:rsidRDefault="00F01334" w:rsidP="00D57B78">
          <w:pPr>
            <w:pStyle w:val="NoSpacing"/>
            <w:ind w:left="46" w:right="-799"/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</w:pP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>Авторське право © IFC, 2019. Усі права захищені</w:t>
          </w:r>
        </w:p>
      </w:tc>
      <w:tc>
        <w:tcPr>
          <w:tcW w:w="748" w:type="pct"/>
          <w:vAlign w:val="center"/>
        </w:tcPr>
        <w:p w14:paraId="1F25B008" w14:textId="77777777" w:rsidR="00F01334" w:rsidRPr="00D57B78" w:rsidRDefault="00F01334" w:rsidP="00D57B78">
          <w:pPr>
            <w:pStyle w:val="NoSpacing"/>
            <w:ind w:left="46" w:right="-799"/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</w:pP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 xml:space="preserve">Стор. </w:t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fldChar w:fldCharType="begin"/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instrText xml:space="preserve"> PAGE   \* MERGEFORMAT </w:instrText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fldChar w:fldCharType="separate"/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>1</w:t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fldChar w:fldCharType="end"/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>|</w:t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fldChar w:fldCharType="begin"/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instrText xml:space="preserve"> NUMPAGES   \* MERGEFORMAT </w:instrText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fldChar w:fldCharType="separate"/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t>8</w:t>
          </w:r>
          <w:r w:rsidRPr="00D57B78">
            <w:rPr>
              <w:rFonts w:asciiTheme="majorHAnsi" w:hAnsiTheme="majorHAnsi" w:cstheme="majorHAnsi"/>
              <w:i/>
              <w:sz w:val="18"/>
              <w:szCs w:val="20"/>
              <w:lang w:val="uk-UA"/>
            </w:rPr>
            <w:fldChar w:fldCharType="end"/>
          </w:r>
        </w:p>
      </w:tc>
    </w:tr>
  </w:tbl>
  <w:p w14:paraId="19EC9B95" w14:textId="77777777" w:rsidR="00F01334" w:rsidRPr="00D57B78" w:rsidRDefault="00F01334" w:rsidP="00D57B78">
    <w:pPr>
      <w:pStyle w:val="Footer"/>
      <w:spacing w:after="0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A33D4" w14:textId="77777777" w:rsidR="00F01334" w:rsidRDefault="00F01334" w:rsidP="005743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CDE6A" w14:textId="77777777" w:rsidR="00755DDD" w:rsidRDefault="00755DDD" w:rsidP="00A17AAE">
      <w:r>
        <w:separator/>
      </w:r>
    </w:p>
  </w:footnote>
  <w:footnote w:type="continuationSeparator" w:id="0">
    <w:p w14:paraId="73FBAE3B" w14:textId="77777777" w:rsidR="00755DDD" w:rsidRDefault="00755DDD" w:rsidP="00A17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11" w:type="dxa"/>
        <w:right w:w="11" w:type="dxa"/>
      </w:tblCellMar>
      <w:tblLook w:val="04A0" w:firstRow="1" w:lastRow="0" w:firstColumn="1" w:lastColumn="0" w:noHBand="0" w:noVBand="1"/>
    </w:tblPr>
    <w:tblGrid>
      <w:gridCol w:w="6665"/>
      <w:gridCol w:w="994"/>
      <w:gridCol w:w="1697"/>
    </w:tblGrid>
    <w:tr w:rsidR="00F01334" w:rsidRPr="00634053" w14:paraId="77ECFD8A" w14:textId="77777777" w:rsidTr="00DE043E">
      <w:trPr>
        <w:trHeight w:val="571"/>
      </w:trPr>
      <w:tc>
        <w:tcPr>
          <w:tcW w:w="3561" w:type="pct"/>
          <w:shd w:val="clear" w:color="auto" w:fill="auto"/>
          <w:vAlign w:val="bottom"/>
        </w:tcPr>
        <w:p w14:paraId="63865266" w14:textId="0D785A73" w:rsidR="00F01334" w:rsidRDefault="00F01334" w:rsidP="00DE043E">
          <w:pPr>
            <w:pStyle w:val="NoSpacing"/>
            <w:ind w:left="46" w:right="-113"/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</w:pPr>
          <w:r w:rsidRPr="00634053"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Референт</w:t>
          </w:r>
          <w:r w:rsidR="00DE043E"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н</w:t>
          </w:r>
          <w:r w:rsidRPr="00634053"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а модель молочн</w:t>
          </w:r>
          <w:r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ої</w:t>
          </w:r>
          <w:r w:rsidRPr="00634053"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 xml:space="preserve"> ферм</w:t>
          </w:r>
          <w:r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и в</w:t>
          </w:r>
          <w:r w:rsidRPr="00634053"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 xml:space="preserve"> Україн</w:t>
          </w:r>
          <w:r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і</w:t>
          </w:r>
        </w:p>
        <w:p w14:paraId="3313F2F7" w14:textId="77777777" w:rsidR="00F01334" w:rsidRDefault="00F01334" w:rsidP="00DE043E">
          <w:pPr>
            <w:pStyle w:val="NoSpacing"/>
            <w:ind w:left="46" w:right="-113"/>
            <w:rPr>
              <w:rFonts w:asciiTheme="majorHAnsi" w:hAnsiTheme="majorHAnsi" w:cstheme="majorHAnsi"/>
              <w:caps/>
              <w:sz w:val="18"/>
              <w:lang w:val="uk-UA"/>
            </w:rPr>
          </w:pPr>
          <w:r>
            <w:rPr>
              <w:rFonts w:asciiTheme="majorHAnsi" w:hAnsiTheme="majorHAnsi" w:cstheme="majorHAnsi"/>
              <w:caps/>
              <w:sz w:val="18"/>
              <w:lang w:val="uk-UA"/>
            </w:rPr>
            <w:t>ПротоКОЛ З вирішення проблем:</w:t>
          </w:r>
        </w:p>
        <w:p w14:paraId="1F5CB464" w14:textId="6C5AAE4A" w:rsidR="00F01334" w:rsidRPr="00DE043E" w:rsidRDefault="00DF009A" w:rsidP="00DE043E">
          <w:pPr>
            <w:pStyle w:val="NoSpacing"/>
            <w:ind w:left="46" w:right="-113"/>
            <w:rPr>
              <w:rFonts w:asciiTheme="majorHAnsi" w:hAnsiTheme="majorHAnsi" w:cstheme="majorHAnsi"/>
              <w:sz w:val="18"/>
              <w:szCs w:val="20"/>
              <w:lang w:val="uk-UA"/>
            </w:rPr>
          </w:pPr>
          <w:bookmarkStart w:id="8" w:name="_Hlk30581094"/>
          <w:r w:rsidRPr="00DE043E">
            <w:rPr>
              <w:rFonts w:asciiTheme="majorHAnsi" w:hAnsiTheme="majorHAnsi" w:cstheme="majorHAnsi"/>
              <w:sz w:val="18"/>
              <w:szCs w:val="20"/>
              <w:lang w:val="uk-UA"/>
            </w:rPr>
            <w:t xml:space="preserve">ЗБІЛЬШЕННЯ БАКТЕРІАЛЬНОГО ОБСІМЕНІННЯ (БО) </w:t>
          </w:r>
          <w:r w:rsidR="00337D2F" w:rsidRPr="00DE043E">
            <w:rPr>
              <w:rFonts w:asciiTheme="majorHAnsi" w:hAnsiTheme="majorHAnsi" w:cstheme="majorHAnsi"/>
              <w:sz w:val="18"/>
              <w:szCs w:val="20"/>
              <w:lang w:val="uk-UA"/>
            </w:rPr>
            <w:t>В</w:t>
          </w:r>
          <w:r w:rsidR="00337D2F" w:rsidRPr="00DE043E">
            <w:rPr>
              <w:sz w:val="18"/>
              <w:szCs w:val="20"/>
              <w:lang w:val="uk-UA"/>
            </w:rPr>
            <w:t xml:space="preserve"> </w:t>
          </w:r>
          <w:r w:rsidRPr="00DE043E">
            <w:rPr>
              <w:rFonts w:asciiTheme="majorHAnsi" w:hAnsiTheme="majorHAnsi" w:cstheme="majorHAnsi"/>
              <w:sz w:val="18"/>
              <w:szCs w:val="20"/>
              <w:lang w:val="uk-UA"/>
            </w:rPr>
            <w:t>МОЛО</w:t>
          </w:r>
          <w:r w:rsidR="00337D2F" w:rsidRPr="00DE043E">
            <w:rPr>
              <w:rFonts w:asciiTheme="majorHAnsi" w:hAnsiTheme="majorHAnsi" w:cstheme="majorHAnsi"/>
              <w:sz w:val="18"/>
              <w:szCs w:val="20"/>
              <w:lang w:val="uk-UA"/>
            </w:rPr>
            <w:t>ЦІ</w:t>
          </w:r>
          <w:bookmarkEnd w:id="8"/>
        </w:p>
      </w:tc>
      <w:tc>
        <w:tcPr>
          <w:tcW w:w="531" w:type="pct"/>
          <w:shd w:val="clear" w:color="auto" w:fill="auto"/>
          <w:vAlign w:val="bottom"/>
        </w:tcPr>
        <w:p w14:paraId="42811ED2" w14:textId="0491F5A5" w:rsidR="00F01334" w:rsidRPr="00832A6F" w:rsidRDefault="00DE043E" w:rsidP="00DE043E">
          <w:pPr>
            <w:pStyle w:val="NoSpacing"/>
            <w:ind w:left="46" w:right="-799"/>
            <w:rPr>
              <w:rFonts w:asciiTheme="majorHAnsi" w:hAnsiTheme="majorHAnsi" w:cstheme="majorHAnsi"/>
              <w:caps/>
              <w:sz w:val="18"/>
              <w:highlight w:val="yellow"/>
              <w:lang w:val="uk-UA"/>
            </w:rPr>
          </w:pPr>
          <w:r w:rsidRPr="00DE043E">
            <w:rPr>
              <w:rFonts w:asciiTheme="majorHAnsi" w:hAnsiTheme="majorHAnsi" w:cstheme="majorHAnsi"/>
              <w:sz w:val="18"/>
              <w:szCs w:val="20"/>
              <w:lang w:val="uk-UA"/>
            </w:rPr>
            <w:t>№ 4.4.4.1</w:t>
          </w:r>
        </w:p>
      </w:tc>
      <w:tc>
        <w:tcPr>
          <w:tcW w:w="907" w:type="pct"/>
          <w:shd w:val="clear" w:color="auto" w:fill="auto"/>
          <w:vAlign w:val="bottom"/>
        </w:tcPr>
        <w:p w14:paraId="6E88247F" w14:textId="77777777" w:rsidR="00F01334" w:rsidRPr="00634053" w:rsidRDefault="00F01334" w:rsidP="00DE043E">
          <w:pPr>
            <w:pStyle w:val="NoSpacing"/>
            <w:ind w:left="-40" w:right="-121"/>
            <w:jc w:val="center"/>
            <w:rPr>
              <w:rFonts w:ascii="Calibri" w:hAnsi="Calibri"/>
              <w:sz w:val="18"/>
              <w:szCs w:val="20"/>
              <w:lang w:val="uk-UA"/>
            </w:rPr>
          </w:pPr>
          <w:r w:rsidRPr="00634053">
            <w:rPr>
              <w:rFonts w:asciiTheme="majorHAnsi" w:hAnsiTheme="majorHAnsi" w:cstheme="majorHAnsi"/>
              <w:caps/>
              <w:sz w:val="18"/>
              <w:szCs w:val="20"/>
              <w:lang w:val="uk-UA"/>
            </w:rPr>
            <w:t xml:space="preserve">Редакція № </w:t>
          </w:r>
          <w:r>
            <w:rPr>
              <w:rFonts w:asciiTheme="majorHAnsi" w:hAnsiTheme="majorHAnsi" w:cstheme="majorHAnsi"/>
              <w:caps/>
              <w:sz w:val="18"/>
              <w:szCs w:val="20"/>
              <w:lang w:val="uk-UA"/>
            </w:rPr>
            <w:t>1</w:t>
          </w:r>
        </w:p>
      </w:tc>
    </w:tr>
  </w:tbl>
  <w:p w14:paraId="59C79C6E" w14:textId="77777777" w:rsidR="00F01334" w:rsidRPr="00CA36AB" w:rsidRDefault="00F01334" w:rsidP="00A910E3">
    <w:pPr>
      <w:pStyle w:val="Header"/>
      <w:spacing w:after="0"/>
      <w:rPr>
        <w:sz w:val="2"/>
        <w:szCs w:val="2"/>
        <w:lang w:val="uk-U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44FB1" w14:textId="77777777" w:rsidR="00F01334" w:rsidRPr="00C73AB6" w:rsidRDefault="00F01334">
    <w:pPr>
      <w:pStyle w:val="Header"/>
      <w:rPr>
        <w:rFonts w:cstheme="minorHAnsi"/>
        <w:sz w:val="16"/>
        <w:lang w:eastAsia="ru-RU"/>
      </w:rPr>
    </w:pPr>
    <w:r w:rsidRPr="00261708">
      <w:rPr>
        <w:noProof/>
        <w:color w:val="FFFFFF" w:themeColor="background1"/>
        <w:sz w:val="18"/>
        <w:lang w:val="uk-UA"/>
      </w:rPr>
      <mc:AlternateContent>
        <mc:Choice Requires="wps">
          <w:drawing>
            <wp:anchor distT="0" distB="0" distL="114300" distR="114300" simplePos="0" relativeHeight="251699712" behindDoc="0" locked="0" layoutInCell="1" allowOverlap="1" wp14:anchorId="67F0E24C" wp14:editId="78242685">
              <wp:simplePos x="0" y="0"/>
              <wp:positionH relativeFrom="column">
                <wp:posOffset>123825</wp:posOffset>
              </wp:positionH>
              <wp:positionV relativeFrom="paragraph">
                <wp:posOffset>4326255</wp:posOffset>
              </wp:positionV>
              <wp:extent cx="5747385" cy="822960"/>
              <wp:effectExtent l="0" t="0" r="5715" b="15240"/>
              <wp:wrapNone/>
              <wp:docPr id="5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47385" cy="822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1003">
                        <a:schemeClr val="dk2"/>
                      </a:fillRef>
                      <a:effectRef idx="0">
                        <a:scrgbClr r="0" g="0" b="0"/>
                      </a:effectRef>
                      <a:fontRef idx="major"/>
                    </wps:style>
                    <wps:txbx>
                      <w:txbxContent>
                        <w:p w14:paraId="544AA21B" w14:textId="77777777" w:rsidR="00F01334" w:rsidRPr="007C0B10" w:rsidRDefault="00F01334" w:rsidP="007C0B10">
                          <w:pPr>
                            <w:spacing w:after="0" w:line="276" w:lineRule="auto"/>
                            <w:rPr>
                              <w:rFonts w:ascii="Arial Black" w:hAnsi="Arial Black" w:cstheme="majorHAnsi"/>
                              <w:caps/>
                              <w:color w:val="002060"/>
                              <w:sz w:val="40"/>
                              <w:szCs w:val="40"/>
                              <w:lang w:val="ru-RU"/>
                            </w:rPr>
                          </w:pPr>
                          <w:r w:rsidRPr="007C0B10">
                            <w:rPr>
                              <w:rFonts w:ascii="Arial Black" w:hAnsi="Arial Black" w:cstheme="majorHAnsi"/>
                              <w:caps/>
                              <w:color w:val="002060"/>
                              <w:sz w:val="40"/>
                              <w:szCs w:val="40"/>
                              <w:lang w:val="uk-UA"/>
                            </w:rPr>
                            <w:t>Протокол з вирішення проблем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F0E24C" id="_x0000_s1034" style="position:absolute;margin-left:9.75pt;margin-top:340.65pt;width:452.55pt;height:64.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" filled="f" stroked="f">
              <v:textbox inset="0,0,0,0">
                <w:txbxContent>
                  <w:p w14:paraId="544AA21B" w14:textId="77777777" w:rsidR="00F01334" w:rsidRPr="007C0B10" w:rsidRDefault="00F01334" w:rsidP="007C0B10">
                    <w:pPr>
                      <w:spacing w:after="0" w:line="276" w:lineRule="auto"/>
                      <w:rPr>
                        <w:rFonts w:ascii="Arial Black" w:hAnsi="Arial Black" w:cstheme="majorHAnsi"/>
                        <w:caps/>
                        <w:color w:val="002060"/>
                        <w:sz w:val="40"/>
                        <w:szCs w:val="40"/>
                        <w:lang w:val="ru-RU"/>
                      </w:rPr>
                    </w:pPr>
                    <w:r w:rsidRPr="007C0B10">
                      <w:rPr>
                        <w:rFonts w:ascii="Arial Black" w:hAnsi="Arial Black" w:cstheme="majorHAnsi"/>
                        <w:caps/>
                        <w:color w:val="002060"/>
                        <w:sz w:val="40"/>
                        <w:szCs w:val="40"/>
                        <w:lang w:val="uk-UA"/>
                      </w:rPr>
                      <w:t>Протокол з вирішення проблем</w:t>
                    </w:r>
                  </w:p>
                </w:txbxContent>
              </v:textbox>
            </v:rect>
          </w:pict>
        </mc:Fallback>
      </mc:AlternateContent>
    </w:r>
    <w:r w:rsidRPr="00C73AB6">
      <w:rPr>
        <w:rFonts w:cstheme="minorHAnsi"/>
        <w:noProof/>
        <w:sz w:val="16"/>
        <w:lang w:eastAsia="ru-RU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6066481C" wp14:editId="1DE6B9AD">
              <wp:simplePos x="0" y="0"/>
              <wp:positionH relativeFrom="column">
                <wp:posOffset>137160</wp:posOffset>
              </wp:positionH>
              <wp:positionV relativeFrom="page">
                <wp:posOffset>365760</wp:posOffset>
              </wp:positionV>
              <wp:extent cx="5716905" cy="320040"/>
              <wp:effectExtent l="0" t="0" r="0" b="381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6905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C41785" w14:textId="77777777" w:rsidR="00DE043E" w:rsidRPr="003F6192" w:rsidRDefault="00DE043E" w:rsidP="00DE043E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i/>
                              <w:color w:val="002060"/>
                              <w:sz w:val="28"/>
                              <w:szCs w:val="26"/>
                              <w:lang w:val="uk-UA"/>
                            </w:rPr>
                          </w:pPr>
                          <w:r w:rsidRPr="004D6101">
                            <w:rPr>
                              <w:rStyle w:val="TitleChar"/>
                              <w:rFonts w:cstheme="majorHAnsi"/>
                              <w:b/>
                              <w:i/>
                              <w:caps w:val="0"/>
                              <w:color w:val="002060"/>
                              <w:sz w:val="26"/>
                              <w:szCs w:val="26"/>
                              <w:lang w:val="uk-UA"/>
                            </w:rPr>
                            <w:t>Проект IFC «Розвиток молочної галузі України»</w:t>
                          </w:r>
                        </w:p>
                        <w:p w14:paraId="36F9021F" w14:textId="77777777" w:rsidR="00F01334" w:rsidRPr="003F6192" w:rsidRDefault="00F01334" w:rsidP="003F6192">
                          <w:pPr>
                            <w:jc w:val="center"/>
                            <w:rPr>
                              <w:rFonts w:asciiTheme="majorHAnsi" w:hAnsiTheme="majorHAnsi" w:cstheme="majorHAnsi"/>
                              <w:b/>
                              <w:i/>
                              <w:color w:val="002060"/>
                              <w:sz w:val="28"/>
                              <w:szCs w:val="26"/>
                              <w:lang w:val="uk-U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66481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5" type="#_x0000_t202" style="position:absolute;margin-left:10.8pt;margin-top:28.8pt;width:450.15pt;height:25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/lGQ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" filled="f" stroked="f" strokeweight=".5pt">
              <v:textbox>
                <w:txbxContent>
                  <w:p w14:paraId="77C41785" w14:textId="77777777" w:rsidR="00DE043E" w:rsidRPr="003F6192" w:rsidRDefault="00DE043E" w:rsidP="00DE043E">
                    <w:pPr>
                      <w:jc w:val="center"/>
                      <w:rPr>
                        <w:rFonts w:asciiTheme="majorHAnsi" w:hAnsiTheme="majorHAnsi" w:cstheme="majorHAnsi"/>
                        <w:b/>
                        <w:i/>
                        <w:color w:val="002060"/>
                        <w:sz w:val="28"/>
                        <w:szCs w:val="26"/>
                        <w:lang w:val="uk-UA"/>
                      </w:rPr>
                    </w:pPr>
                    <w:r w:rsidRPr="004D6101">
                      <w:rPr>
                        <w:rStyle w:val="TitleChar"/>
                        <w:rFonts w:cstheme="majorHAnsi"/>
                        <w:b/>
                        <w:i/>
                        <w:caps w:val="0"/>
                        <w:color w:val="002060"/>
                        <w:sz w:val="26"/>
                        <w:szCs w:val="26"/>
                        <w:lang w:val="uk-UA"/>
                      </w:rPr>
                      <w:t>Проект IFC «Розвиток молочної галузі України»</w:t>
                    </w:r>
                  </w:p>
                  <w:p w14:paraId="36F9021F" w14:textId="77777777" w:rsidR="00F01334" w:rsidRPr="003F6192" w:rsidRDefault="00F01334" w:rsidP="003F6192">
                    <w:pPr>
                      <w:jc w:val="center"/>
                      <w:rPr>
                        <w:rFonts w:asciiTheme="majorHAnsi" w:hAnsiTheme="majorHAnsi" w:cstheme="majorHAnsi"/>
                        <w:b/>
                        <w:i/>
                        <w:color w:val="002060"/>
                        <w:sz w:val="28"/>
                        <w:szCs w:val="26"/>
                        <w:lang w:val="uk-UA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261708">
      <w:rPr>
        <w:noProof/>
        <w:color w:val="FFFFFF" w:themeColor="background1"/>
        <w:sz w:val="18"/>
        <w:lang w:val="uk-UA"/>
      </w:rPr>
      <mc:AlternateContent>
        <mc:Choice Requires="wps">
          <w:drawing>
            <wp:anchor distT="0" distB="0" distL="114300" distR="114300" simplePos="0" relativeHeight="251697664" behindDoc="0" locked="0" layoutInCell="1" allowOverlap="1" wp14:anchorId="61FE4BCE" wp14:editId="376DD0FA">
              <wp:simplePos x="0" y="0"/>
              <wp:positionH relativeFrom="column">
                <wp:posOffset>565785</wp:posOffset>
              </wp:positionH>
              <wp:positionV relativeFrom="paragraph">
                <wp:posOffset>1861820</wp:posOffset>
              </wp:positionV>
              <wp:extent cx="4957506" cy="2011680"/>
              <wp:effectExtent l="0" t="0" r="14605" b="7620"/>
              <wp:wrapNone/>
              <wp:docPr id="126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7506" cy="2011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1003">
                        <a:schemeClr val="dk2"/>
                      </a:fillRef>
                      <a:effectRef idx="0">
                        <a:scrgbClr r="0" g="0" b="0"/>
                      </a:effectRef>
                      <a:fontRef idx="major"/>
                    </wps:style>
                    <wps:txbx>
                      <w:txbxContent>
                        <w:p w14:paraId="53EFCD62" w14:textId="77777777" w:rsidR="00F01334" w:rsidRPr="003F6192" w:rsidRDefault="00F01334" w:rsidP="003F6192">
                          <w:pPr>
                            <w:spacing w:after="0" w:line="276" w:lineRule="auto"/>
                            <w:rPr>
                              <w:rFonts w:ascii="Arial Black" w:hAnsi="Arial Black" w:cstheme="majorHAnsi"/>
                              <w:caps/>
                              <w:color w:val="FFFFFF" w:themeColor="background1"/>
                              <w:sz w:val="56"/>
                              <w:szCs w:val="56"/>
                              <w:lang w:val="uk-UA"/>
                            </w:rPr>
                          </w:pPr>
                          <w:r w:rsidRPr="003F6192">
                            <w:rPr>
                              <w:rFonts w:ascii="Arial Black" w:hAnsi="Arial Black" w:cstheme="majorHAnsi"/>
                              <w:caps/>
                              <w:color w:val="FFFFFF" w:themeColor="background1"/>
                              <w:sz w:val="56"/>
                              <w:szCs w:val="56"/>
                              <w:lang w:val="uk-UA"/>
                            </w:rPr>
                            <w:t>Референтна модель</w:t>
                          </w:r>
                        </w:p>
                        <w:p w14:paraId="31A71805" w14:textId="77777777" w:rsidR="00F01334" w:rsidRPr="003F6192" w:rsidRDefault="00F01334" w:rsidP="003F6192">
                          <w:pPr>
                            <w:spacing w:after="0" w:line="276" w:lineRule="auto"/>
                            <w:rPr>
                              <w:rFonts w:ascii="Arial Black" w:hAnsi="Arial Black" w:cstheme="majorHAnsi"/>
                              <w:caps/>
                              <w:color w:val="FFFFFF" w:themeColor="background1"/>
                              <w:sz w:val="56"/>
                              <w:szCs w:val="56"/>
                              <w:lang w:val="uk-UA"/>
                            </w:rPr>
                          </w:pPr>
                          <w:r w:rsidRPr="003F6192">
                            <w:rPr>
                              <w:rFonts w:ascii="Arial Black" w:hAnsi="Arial Black" w:cstheme="majorHAnsi"/>
                              <w:caps/>
                              <w:color w:val="FFFFFF" w:themeColor="background1"/>
                              <w:sz w:val="56"/>
                              <w:szCs w:val="56"/>
                              <w:lang w:val="uk-UA"/>
                            </w:rPr>
                            <w:t xml:space="preserve">молочної ферми </w:t>
                          </w:r>
                        </w:p>
                        <w:p w14:paraId="72515579" w14:textId="77777777" w:rsidR="00F01334" w:rsidRPr="003F6192" w:rsidRDefault="00F01334" w:rsidP="003F6192">
                          <w:pPr>
                            <w:spacing w:after="0" w:line="276" w:lineRule="auto"/>
                            <w:rPr>
                              <w:rFonts w:ascii="Arial Black" w:hAnsi="Arial Black" w:cstheme="majorHAnsi"/>
                              <w:caps/>
                              <w:color w:val="FFFFFF" w:themeColor="background1"/>
                              <w:sz w:val="56"/>
                              <w:szCs w:val="56"/>
                              <w:lang w:val="ru-RU"/>
                            </w:rPr>
                          </w:pPr>
                          <w:r w:rsidRPr="003F6192">
                            <w:rPr>
                              <w:rFonts w:ascii="Arial Black" w:hAnsi="Arial Black" w:cstheme="majorHAnsi"/>
                              <w:caps/>
                              <w:color w:val="FFFFFF" w:themeColor="background1"/>
                              <w:sz w:val="56"/>
                              <w:szCs w:val="56"/>
                              <w:lang w:val="uk-UA"/>
                            </w:rPr>
                            <w:t>в Україні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FE4BCE" id="_x0000_s1036" style="position:absolute;margin-left:44.55pt;margin-top:146.6pt;width:390.35pt;height:158.4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" filled="f" stroked="f">
              <v:textbox inset="0,0,0,0">
                <w:txbxContent>
                  <w:p w14:paraId="53EFCD62" w14:textId="77777777" w:rsidR="00F01334" w:rsidRPr="003F6192" w:rsidRDefault="00F01334" w:rsidP="003F6192">
                    <w:pPr>
                      <w:spacing w:after="0" w:line="276" w:lineRule="auto"/>
                      <w:rPr>
                        <w:rFonts w:ascii="Arial Black" w:hAnsi="Arial Black" w:cstheme="majorHAnsi"/>
                        <w:caps/>
                        <w:color w:val="FFFFFF" w:themeColor="background1"/>
                        <w:sz w:val="56"/>
                        <w:szCs w:val="56"/>
                        <w:lang w:val="uk-UA"/>
                      </w:rPr>
                    </w:pPr>
                    <w:r w:rsidRPr="003F6192">
                      <w:rPr>
                        <w:rFonts w:ascii="Arial Black" w:hAnsi="Arial Black" w:cstheme="majorHAnsi"/>
                        <w:caps/>
                        <w:color w:val="FFFFFF" w:themeColor="background1"/>
                        <w:sz w:val="56"/>
                        <w:szCs w:val="56"/>
                        <w:lang w:val="uk-UA"/>
                      </w:rPr>
                      <w:t>Референтна модель</w:t>
                    </w:r>
                  </w:p>
                  <w:p w14:paraId="31A71805" w14:textId="77777777" w:rsidR="00F01334" w:rsidRPr="003F6192" w:rsidRDefault="00F01334" w:rsidP="003F6192">
                    <w:pPr>
                      <w:spacing w:after="0" w:line="276" w:lineRule="auto"/>
                      <w:rPr>
                        <w:rFonts w:ascii="Arial Black" w:hAnsi="Arial Black" w:cstheme="majorHAnsi"/>
                        <w:caps/>
                        <w:color w:val="FFFFFF" w:themeColor="background1"/>
                        <w:sz w:val="56"/>
                        <w:szCs w:val="56"/>
                        <w:lang w:val="uk-UA"/>
                      </w:rPr>
                    </w:pPr>
                    <w:r w:rsidRPr="003F6192">
                      <w:rPr>
                        <w:rFonts w:ascii="Arial Black" w:hAnsi="Arial Black" w:cstheme="majorHAnsi"/>
                        <w:caps/>
                        <w:color w:val="FFFFFF" w:themeColor="background1"/>
                        <w:sz w:val="56"/>
                        <w:szCs w:val="56"/>
                        <w:lang w:val="uk-UA"/>
                      </w:rPr>
                      <w:t xml:space="preserve">молочної ферми </w:t>
                    </w:r>
                  </w:p>
                  <w:p w14:paraId="72515579" w14:textId="77777777" w:rsidR="00F01334" w:rsidRPr="003F6192" w:rsidRDefault="00F01334" w:rsidP="003F6192">
                    <w:pPr>
                      <w:spacing w:after="0" w:line="276" w:lineRule="auto"/>
                      <w:rPr>
                        <w:rFonts w:ascii="Arial Black" w:hAnsi="Arial Black" w:cstheme="majorHAnsi"/>
                        <w:caps/>
                        <w:color w:val="FFFFFF" w:themeColor="background1"/>
                        <w:sz w:val="56"/>
                        <w:szCs w:val="56"/>
                        <w:lang w:val="ru-RU"/>
                      </w:rPr>
                    </w:pPr>
                    <w:r w:rsidRPr="003F6192">
                      <w:rPr>
                        <w:rFonts w:ascii="Arial Black" w:hAnsi="Arial Black" w:cstheme="majorHAnsi"/>
                        <w:caps/>
                        <w:color w:val="FFFFFF" w:themeColor="background1"/>
                        <w:sz w:val="56"/>
                        <w:szCs w:val="56"/>
                        <w:lang w:val="uk-UA"/>
                      </w:rPr>
                      <w:t>в Україні</w:t>
                    </w:r>
                  </w:p>
                </w:txbxContent>
              </v:textbox>
            </v:rect>
          </w:pict>
        </mc:Fallback>
      </mc:AlternateContent>
    </w:r>
    <w:r w:rsidRPr="00C73AB6">
      <w:rPr>
        <w:rFonts w:cstheme="minorHAnsi"/>
        <w:noProof/>
        <w:sz w:val="16"/>
        <w:lang w:eastAsia="ru-RU"/>
      </w:rPr>
      <w:drawing>
        <wp:anchor distT="0" distB="0" distL="114300" distR="114300" simplePos="0" relativeHeight="251658752" behindDoc="0" locked="0" layoutInCell="1" allowOverlap="1" wp14:anchorId="028F1D1E" wp14:editId="0AF6EA54">
          <wp:simplePos x="0" y="0"/>
          <wp:positionH relativeFrom="margin">
            <wp:posOffset>105522</wp:posOffset>
          </wp:positionH>
          <wp:positionV relativeFrom="paragraph">
            <wp:posOffset>4330408</wp:posOffset>
          </wp:positionV>
          <wp:extent cx="5757545" cy="151762"/>
          <wp:effectExtent l="0" t="0" r="0" b="127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4"/>
                  <a:stretch/>
                </pic:blipFill>
                <pic:spPr bwMode="auto">
                  <a:xfrm>
                    <a:off x="0" y="0"/>
                    <a:ext cx="5928218" cy="1562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inorHAnsi"/>
        <w:noProof/>
        <w:sz w:val="16"/>
        <w:lang w:eastAsia="ru-RU"/>
      </w:rPr>
      <mc:AlternateContent>
        <mc:Choice Requires="wps">
          <w:drawing>
            <wp:anchor distT="0" distB="0" distL="114300" distR="114300" simplePos="0" relativeHeight="251695616" behindDoc="0" locked="0" layoutInCell="1" allowOverlap="1" wp14:anchorId="49803670" wp14:editId="3D885462">
              <wp:simplePos x="0" y="0"/>
              <wp:positionH relativeFrom="column">
                <wp:posOffset>103896</wp:posOffset>
              </wp:positionH>
              <wp:positionV relativeFrom="paragraph">
                <wp:posOffset>511322</wp:posOffset>
              </wp:positionV>
              <wp:extent cx="5732584" cy="3821234"/>
              <wp:effectExtent l="0" t="0" r="20955" b="2730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2584" cy="3821234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BA26AC" id="Rectangle 2" o:spid="_x0000_s1026" style="position:absolute;margin-left:8.2pt;margin-top:40.25pt;width:451.4pt;height:300.9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" fillcolor="#0070c0" strokecolor="#1f4d78 [1604]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11" w:type="dxa"/>
        <w:right w:w="11" w:type="dxa"/>
      </w:tblCellMar>
      <w:tblLook w:val="04A0" w:firstRow="1" w:lastRow="0" w:firstColumn="1" w:lastColumn="0" w:noHBand="0" w:noVBand="1"/>
    </w:tblPr>
    <w:tblGrid>
      <w:gridCol w:w="15990"/>
      <w:gridCol w:w="2287"/>
      <w:gridCol w:w="3261"/>
    </w:tblGrid>
    <w:tr w:rsidR="00F01334" w:rsidRPr="00634053" w14:paraId="1877D5E5" w14:textId="77777777" w:rsidTr="00E05523">
      <w:trPr>
        <w:trHeight w:val="571"/>
      </w:trPr>
      <w:tc>
        <w:tcPr>
          <w:tcW w:w="3712" w:type="pct"/>
          <w:shd w:val="clear" w:color="auto" w:fill="auto"/>
          <w:vAlign w:val="center"/>
        </w:tcPr>
        <w:p w14:paraId="6A73AC8A" w14:textId="7357E1A5" w:rsidR="00F01334" w:rsidRDefault="00F01334" w:rsidP="00E05523">
          <w:pPr>
            <w:pStyle w:val="NoSpacing"/>
            <w:ind w:left="46" w:right="-113"/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</w:pPr>
          <w:r w:rsidRPr="00634053"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Референт</w:t>
          </w:r>
          <w:r w:rsidR="00DE043E"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н</w:t>
          </w:r>
          <w:r w:rsidRPr="00634053"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а модель молочн</w:t>
          </w:r>
          <w:r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ої</w:t>
          </w:r>
          <w:r w:rsidRPr="00634053"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 xml:space="preserve"> ферм</w:t>
          </w:r>
          <w:r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и в</w:t>
          </w:r>
          <w:r w:rsidRPr="00634053"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 xml:space="preserve"> Україн</w:t>
          </w:r>
          <w:r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і</w:t>
          </w:r>
        </w:p>
        <w:p w14:paraId="439946B1" w14:textId="1C974C54" w:rsidR="00F01334" w:rsidRPr="000360D3" w:rsidRDefault="00F01334" w:rsidP="00DE043E">
          <w:pPr>
            <w:pStyle w:val="NoSpacing"/>
            <w:ind w:left="46" w:right="-113"/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</w:pPr>
          <w:r>
            <w:rPr>
              <w:rFonts w:asciiTheme="majorHAnsi" w:hAnsiTheme="majorHAnsi" w:cstheme="majorHAnsi"/>
              <w:caps/>
              <w:sz w:val="18"/>
              <w:lang w:val="uk-UA"/>
            </w:rPr>
            <w:t>ПротоКОЛ З вирішення проблем:</w:t>
          </w:r>
          <w:r w:rsidR="00DE043E">
            <w:rPr>
              <w:rFonts w:asciiTheme="majorHAnsi" w:hAnsiTheme="majorHAnsi" w:cstheme="majorHAnsi"/>
              <w:caps/>
              <w:sz w:val="18"/>
              <w:lang w:val="uk-UA"/>
            </w:rPr>
            <w:t xml:space="preserve"> № </w:t>
          </w:r>
          <w:r w:rsidR="00DF009A" w:rsidRPr="00DE043E">
            <w:rPr>
              <w:rFonts w:asciiTheme="majorHAnsi" w:hAnsiTheme="majorHAnsi" w:cstheme="majorHAnsi"/>
              <w:sz w:val="18"/>
              <w:szCs w:val="20"/>
              <w:lang w:val="uk-UA"/>
            </w:rPr>
            <w:t xml:space="preserve">4.4.4.1 ЗБІЛЬШЕННЯ БАКТЕРІАЛЬНОГО ОБСІМЕНІННЯ (БО) </w:t>
          </w:r>
          <w:r w:rsidR="00337D2F" w:rsidRPr="00DE043E">
            <w:rPr>
              <w:rFonts w:asciiTheme="majorHAnsi" w:hAnsiTheme="majorHAnsi" w:cstheme="majorHAnsi"/>
              <w:sz w:val="18"/>
              <w:szCs w:val="20"/>
              <w:lang w:val="uk-UA"/>
            </w:rPr>
            <w:t xml:space="preserve">В </w:t>
          </w:r>
          <w:r w:rsidR="00DF009A" w:rsidRPr="00DE043E">
            <w:rPr>
              <w:rFonts w:asciiTheme="majorHAnsi" w:hAnsiTheme="majorHAnsi" w:cstheme="majorHAnsi"/>
              <w:sz w:val="18"/>
              <w:szCs w:val="20"/>
              <w:lang w:val="uk-UA"/>
            </w:rPr>
            <w:t>МОЛО</w:t>
          </w:r>
          <w:r w:rsidR="00337D2F" w:rsidRPr="00DE043E">
            <w:rPr>
              <w:rFonts w:asciiTheme="majorHAnsi" w:hAnsiTheme="majorHAnsi" w:cstheme="majorHAnsi"/>
              <w:sz w:val="18"/>
              <w:szCs w:val="20"/>
              <w:lang w:val="uk-UA"/>
            </w:rPr>
            <w:t>ЦІ</w:t>
          </w:r>
        </w:p>
      </w:tc>
      <w:tc>
        <w:tcPr>
          <w:tcW w:w="531" w:type="pct"/>
          <w:shd w:val="clear" w:color="auto" w:fill="auto"/>
          <w:vAlign w:val="center"/>
        </w:tcPr>
        <w:p w14:paraId="6A39D1BC" w14:textId="04FA45C7" w:rsidR="00F01334" w:rsidRPr="00832A6F" w:rsidRDefault="00F01334" w:rsidP="00E05523">
          <w:pPr>
            <w:pStyle w:val="NoSpacing"/>
            <w:ind w:left="46" w:right="-799"/>
            <w:rPr>
              <w:rFonts w:asciiTheme="majorHAnsi" w:hAnsiTheme="majorHAnsi" w:cstheme="majorHAnsi"/>
              <w:caps/>
              <w:sz w:val="18"/>
              <w:highlight w:val="yellow"/>
              <w:lang w:val="uk-UA"/>
            </w:rPr>
          </w:pPr>
        </w:p>
      </w:tc>
      <w:tc>
        <w:tcPr>
          <w:tcW w:w="757" w:type="pct"/>
          <w:shd w:val="clear" w:color="auto" w:fill="auto"/>
          <w:vAlign w:val="center"/>
        </w:tcPr>
        <w:p w14:paraId="4730068B" w14:textId="77777777" w:rsidR="00F01334" w:rsidRPr="00634053" w:rsidRDefault="00F01334" w:rsidP="00E05523">
          <w:pPr>
            <w:pStyle w:val="NoSpacing"/>
            <w:ind w:left="-40" w:right="-121"/>
            <w:jc w:val="center"/>
            <w:rPr>
              <w:rFonts w:ascii="Calibri" w:hAnsi="Calibri"/>
              <w:sz w:val="18"/>
              <w:szCs w:val="20"/>
              <w:lang w:val="uk-UA"/>
            </w:rPr>
          </w:pPr>
          <w:r w:rsidRPr="00634053">
            <w:rPr>
              <w:rFonts w:asciiTheme="majorHAnsi" w:hAnsiTheme="majorHAnsi" w:cstheme="majorHAnsi"/>
              <w:caps/>
              <w:sz w:val="18"/>
              <w:szCs w:val="20"/>
              <w:lang w:val="uk-UA"/>
            </w:rPr>
            <w:t xml:space="preserve">Редакція № </w:t>
          </w:r>
          <w:r>
            <w:rPr>
              <w:rFonts w:asciiTheme="majorHAnsi" w:hAnsiTheme="majorHAnsi" w:cstheme="majorHAnsi"/>
              <w:caps/>
              <w:sz w:val="18"/>
              <w:szCs w:val="20"/>
              <w:lang w:val="uk-UA"/>
            </w:rPr>
            <w:t>1</w:t>
          </w:r>
        </w:p>
      </w:tc>
    </w:tr>
  </w:tbl>
  <w:p w14:paraId="48556C09" w14:textId="77777777" w:rsidR="00F01334" w:rsidRPr="00CA36AB" w:rsidRDefault="00F01334" w:rsidP="00A910E3">
    <w:pPr>
      <w:pStyle w:val="Header"/>
      <w:spacing w:after="0"/>
      <w:rPr>
        <w:sz w:val="2"/>
        <w:szCs w:val="2"/>
        <w:lang w:val="uk-UA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11" w:type="dxa"/>
        <w:right w:w="11" w:type="dxa"/>
      </w:tblCellMar>
      <w:tblLook w:val="04A0" w:firstRow="1" w:lastRow="0" w:firstColumn="1" w:lastColumn="0" w:noHBand="0" w:noVBand="1"/>
    </w:tblPr>
    <w:tblGrid>
      <w:gridCol w:w="15990"/>
      <w:gridCol w:w="2287"/>
      <w:gridCol w:w="3261"/>
    </w:tblGrid>
    <w:tr w:rsidR="00F01334" w:rsidRPr="00634053" w14:paraId="5CAC83AF" w14:textId="77777777" w:rsidTr="00E05523">
      <w:trPr>
        <w:trHeight w:val="571"/>
      </w:trPr>
      <w:tc>
        <w:tcPr>
          <w:tcW w:w="3712" w:type="pct"/>
          <w:shd w:val="clear" w:color="auto" w:fill="auto"/>
          <w:vAlign w:val="center"/>
        </w:tcPr>
        <w:p w14:paraId="24742128" w14:textId="77777777" w:rsidR="00F01334" w:rsidRDefault="00F01334" w:rsidP="00E05523">
          <w:pPr>
            <w:pStyle w:val="NoSpacing"/>
            <w:ind w:left="46" w:right="-113"/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</w:pPr>
          <w:r w:rsidRPr="00634053"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Референта модель молочн</w:t>
          </w:r>
          <w:r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ої</w:t>
          </w:r>
          <w:r w:rsidRPr="00634053"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 xml:space="preserve"> ферм</w:t>
          </w:r>
          <w:r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и в</w:t>
          </w:r>
          <w:r w:rsidRPr="00634053"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 xml:space="preserve"> Україн</w:t>
          </w:r>
          <w:r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і</w:t>
          </w:r>
        </w:p>
        <w:p w14:paraId="75F8ADF8" w14:textId="77777777" w:rsidR="000360D3" w:rsidRDefault="00F01334" w:rsidP="000360D3">
          <w:pPr>
            <w:pStyle w:val="NoSpacing"/>
            <w:ind w:left="46" w:right="-113"/>
            <w:rPr>
              <w:rFonts w:asciiTheme="majorHAnsi" w:hAnsiTheme="majorHAnsi" w:cstheme="majorHAnsi"/>
              <w:caps/>
              <w:sz w:val="18"/>
              <w:lang w:val="uk-UA"/>
            </w:rPr>
          </w:pPr>
          <w:r>
            <w:rPr>
              <w:rFonts w:asciiTheme="majorHAnsi" w:hAnsiTheme="majorHAnsi" w:cstheme="majorHAnsi"/>
              <w:caps/>
              <w:sz w:val="18"/>
              <w:lang w:val="uk-UA"/>
            </w:rPr>
            <w:t>ПротоКОЛ З вирішення проблем</w:t>
          </w:r>
        </w:p>
        <w:p w14:paraId="328C68DD" w14:textId="18E81A1B" w:rsidR="00F01334" w:rsidRPr="00DE043E" w:rsidRDefault="00DF009A" w:rsidP="000360D3">
          <w:pPr>
            <w:pStyle w:val="NoSpacing"/>
            <w:ind w:left="46" w:right="-113"/>
            <w:rPr>
              <w:rFonts w:asciiTheme="majorHAnsi" w:hAnsiTheme="majorHAnsi" w:cstheme="majorHAnsi"/>
              <w:sz w:val="18"/>
              <w:szCs w:val="20"/>
              <w:lang w:val="uk-UA"/>
            </w:rPr>
          </w:pPr>
          <w:r w:rsidRPr="00DE043E">
            <w:rPr>
              <w:rFonts w:asciiTheme="majorHAnsi" w:hAnsiTheme="majorHAnsi" w:cstheme="majorHAnsi"/>
              <w:sz w:val="18"/>
              <w:szCs w:val="20"/>
              <w:lang w:val="uk-UA"/>
            </w:rPr>
            <w:t>4.4.4.1 ЗБІЛЬШЕННЯ БАКТЕРІАЛЬНОГО ОБСІМЕНІННЯ (БО)</w:t>
          </w:r>
          <w:r w:rsidR="00337D2F" w:rsidRPr="00DE043E">
            <w:rPr>
              <w:rFonts w:asciiTheme="majorHAnsi" w:hAnsiTheme="majorHAnsi" w:cstheme="majorHAnsi"/>
              <w:sz w:val="18"/>
              <w:szCs w:val="20"/>
              <w:lang w:val="uk-UA"/>
            </w:rPr>
            <w:t xml:space="preserve"> В</w:t>
          </w:r>
          <w:r w:rsidRPr="00DE043E">
            <w:rPr>
              <w:rFonts w:asciiTheme="majorHAnsi" w:hAnsiTheme="majorHAnsi" w:cstheme="majorHAnsi"/>
              <w:sz w:val="18"/>
              <w:szCs w:val="20"/>
              <w:lang w:val="uk-UA"/>
            </w:rPr>
            <w:t xml:space="preserve"> МОЛО</w:t>
          </w:r>
          <w:r w:rsidR="00337D2F" w:rsidRPr="00DE043E">
            <w:rPr>
              <w:rFonts w:asciiTheme="majorHAnsi" w:hAnsiTheme="majorHAnsi" w:cstheme="majorHAnsi"/>
              <w:sz w:val="18"/>
              <w:szCs w:val="20"/>
              <w:lang w:val="uk-UA"/>
            </w:rPr>
            <w:t>ЦІ</w:t>
          </w:r>
        </w:p>
      </w:tc>
      <w:tc>
        <w:tcPr>
          <w:tcW w:w="531" w:type="pct"/>
          <w:shd w:val="clear" w:color="auto" w:fill="auto"/>
          <w:vAlign w:val="center"/>
        </w:tcPr>
        <w:p w14:paraId="4F9FBC3A" w14:textId="77777777" w:rsidR="00F01334" w:rsidRPr="00832A6F" w:rsidRDefault="00F01334" w:rsidP="00E05523">
          <w:pPr>
            <w:pStyle w:val="NoSpacing"/>
            <w:ind w:left="46" w:right="-799"/>
            <w:rPr>
              <w:rFonts w:asciiTheme="majorHAnsi" w:hAnsiTheme="majorHAnsi" w:cstheme="majorHAnsi"/>
              <w:caps/>
              <w:sz w:val="18"/>
              <w:highlight w:val="yellow"/>
              <w:lang w:val="uk-UA"/>
            </w:rPr>
          </w:pPr>
          <w:r>
            <w:rPr>
              <w:rFonts w:asciiTheme="majorHAnsi" w:hAnsiTheme="majorHAnsi" w:cstheme="majorHAnsi"/>
              <w:caps/>
              <w:sz w:val="18"/>
              <w:highlight w:val="yellow"/>
              <w:lang w:val="uk-UA"/>
            </w:rPr>
            <w:t>№</w:t>
          </w:r>
          <w:r w:rsidRPr="00832A6F">
            <w:rPr>
              <w:rFonts w:asciiTheme="majorHAnsi" w:hAnsiTheme="majorHAnsi" w:cstheme="majorHAnsi"/>
              <w:caps/>
              <w:sz w:val="18"/>
              <w:highlight w:val="yellow"/>
              <w:lang w:val="uk-UA"/>
            </w:rPr>
            <w:t xml:space="preserve"> </w:t>
          </w:r>
        </w:p>
      </w:tc>
      <w:tc>
        <w:tcPr>
          <w:tcW w:w="757" w:type="pct"/>
          <w:shd w:val="clear" w:color="auto" w:fill="auto"/>
          <w:vAlign w:val="center"/>
        </w:tcPr>
        <w:p w14:paraId="3E04E406" w14:textId="77777777" w:rsidR="00F01334" w:rsidRPr="00634053" w:rsidRDefault="00F01334" w:rsidP="00E05523">
          <w:pPr>
            <w:pStyle w:val="NoSpacing"/>
            <w:ind w:left="-40" w:right="-121"/>
            <w:jc w:val="center"/>
            <w:rPr>
              <w:rFonts w:ascii="Calibri" w:hAnsi="Calibri"/>
              <w:sz w:val="18"/>
              <w:szCs w:val="20"/>
              <w:lang w:val="uk-UA"/>
            </w:rPr>
          </w:pPr>
          <w:r w:rsidRPr="00634053">
            <w:rPr>
              <w:rFonts w:asciiTheme="majorHAnsi" w:hAnsiTheme="majorHAnsi" w:cstheme="majorHAnsi"/>
              <w:caps/>
              <w:sz w:val="18"/>
              <w:szCs w:val="20"/>
              <w:lang w:val="uk-UA"/>
            </w:rPr>
            <w:t xml:space="preserve">Редакція № </w:t>
          </w:r>
          <w:r>
            <w:rPr>
              <w:rFonts w:asciiTheme="majorHAnsi" w:hAnsiTheme="majorHAnsi" w:cstheme="majorHAnsi"/>
              <w:caps/>
              <w:sz w:val="18"/>
              <w:szCs w:val="20"/>
              <w:lang w:val="uk-UA"/>
            </w:rPr>
            <w:t>1</w:t>
          </w:r>
        </w:p>
      </w:tc>
    </w:tr>
  </w:tbl>
  <w:p w14:paraId="6144B1AE" w14:textId="77777777" w:rsidR="00F01334" w:rsidRPr="0057431F" w:rsidRDefault="00F01334" w:rsidP="00E05523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11" w:type="dxa"/>
        <w:right w:w="11" w:type="dxa"/>
      </w:tblCellMar>
      <w:tblLook w:val="04A0" w:firstRow="1" w:lastRow="0" w:firstColumn="1" w:lastColumn="0" w:noHBand="0" w:noVBand="1"/>
    </w:tblPr>
    <w:tblGrid>
      <w:gridCol w:w="6804"/>
      <w:gridCol w:w="1136"/>
      <w:gridCol w:w="1416"/>
    </w:tblGrid>
    <w:tr w:rsidR="00DE043E" w:rsidRPr="00634053" w14:paraId="24036E98" w14:textId="77777777" w:rsidTr="00DE043E">
      <w:trPr>
        <w:trHeight w:val="571"/>
      </w:trPr>
      <w:tc>
        <w:tcPr>
          <w:tcW w:w="3636" w:type="pct"/>
          <w:shd w:val="clear" w:color="auto" w:fill="auto"/>
          <w:vAlign w:val="bottom"/>
        </w:tcPr>
        <w:p w14:paraId="6E80C16C" w14:textId="566B09F2" w:rsidR="00DE043E" w:rsidRDefault="00DE043E" w:rsidP="00DE043E">
          <w:pPr>
            <w:pStyle w:val="NoSpacing"/>
            <w:ind w:left="46" w:right="-113"/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</w:pPr>
          <w:r w:rsidRPr="00634053"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Референт</w:t>
          </w:r>
          <w:r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н</w:t>
          </w:r>
          <w:r w:rsidRPr="00634053"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а модель молочн</w:t>
          </w:r>
          <w:r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ої</w:t>
          </w:r>
          <w:r w:rsidRPr="00634053"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 xml:space="preserve"> ферм</w:t>
          </w:r>
          <w:r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и в</w:t>
          </w:r>
          <w:r w:rsidRPr="00634053"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 xml:space="preserve"> Україн</w:t>
          </w:r>
          <w:r>
            <w:rPr>
              <w:rFonts w:asciiTheme="majorHAnsi" w:hAnsiTheme="majorHAnsi" w:cstheme="majorHAnsi"/>
              <w:b/>
              <w:sz w:val="18"/>
              <w:szCs w:val="20"/>
              <w:lang w:val="uk-UA"/>
            </w:rPr>
            <w:t>і</w:t>
          </w:r>
        </w:p>
        <w:p w14:paraId="5C89368E" w14:textId="7B91C7E6" w:rsidR="00DE043E" w:rsidRDefault="00DE043E" w:rsidP="00DE043E">
          <w:pPr>
            <w:pStyle w:val="NoSpacing"/>
            <w:ind w:left="46" w:right="-113"/>
            <w:rPr>
              <w:rFonts w:asciiTheme="majorHAnsi" w:hAnsiTheme="majorHAnsi" w:cstheme="majorHAnsi"/>
              <w:caps/>
              <w:sz w:val="18"/>
              <w:lang w:val="uk-UA"/>
            </w:rPr>
          </w:pPr>
          <w:r>
            <w:rPr>
              <w:rFonts w:asciiTheme="majorHAnsi" w:hAnsiTheme="majorHAnsi" w:cstheme="majorHAnsi"/>
              <w:caps/>
              <w:sz w:val="18"/>
              <w:lang w:val="uk-UA"/>
            </w:rPr>
            <w:t>ПротоКОЛ З вирішення проблем:</w:t>
          </w:r>
        </w:p>
        <w:p w14:paraId="16FEDC33" w14:textId="1CEBE6D2" w:rsidR="00DE043E" w:rsidRPr="00DE043E" w:rsidRDefault="00DE043E" w:rsidP="00DE043E">
          <w:pPr>
            <w:pStyle w:val="NoSpacing"/>
            <w:ind w:left="46" w:right="-113"/>
            <w:rPr>
              <w:rFonts w:asciiTheme="majorHAnsi" w:hAnsiTheme="majorHAnsi" w:cstheme="majorHAnsi"/>
              <w:sz w:val="18"/>
              <w:szCs w:val="20"/>
              <w:lang w:val="uk-UA"/>
            </w:rPr>
          </w:pPr>
          <w:r w:rsidRPr="00DE043E">
            <w:rPr>
              <w:rFonts w:asciiTheme="majorHAnsi" w:hAnsiTheme="majorHAnsi" w:cstheme="majorHAnsi"/>
              <w:sz w:val="18"/>
              <w:szCs w:val="20"/>
              <w:lang w:val="uk-UA"/>
            </w:rPr>
            <w:t>ЗБІЛЬШЕННЯ БАКТЕРІАЛЬНОГО ОБСІМЕНІННЯ (БО) В МОЛОЦІ</w:t>
          </w:r>
        </w:p>
      </w:tc>
      <w:tc>
        <w:tcPr>
          <w:tcW w:w="607" w:type="pct"/>
          <w:shd w:val="clear" w:color="auto" w:fill="auto"/>
          <w:vAlign w:val="bottom"/>
        </w:tcPr>
        <w:p w14:paraId="4A52589C" w14:textId="7429A7C8" w:rsidR="00DE043E" w:rsidRPr="00832A6F" w:rsidRDefault="00DE043E" w:rsidP="00DE043E">
          <w:pPr>
            <w:pStyle w:val="NoSpacing"/>
            <w:ind w:left="46" w:right="-799"/>
            <w:rPr>
              <w:rFonts w:asciiTheme="majorHAnsi" w:hAnsiTheme="majorHAnsi" w:cstheme="majorHAnsi"/>
              <w:caps/>
              <w:sz w:val="18"/>
              <w:highlight w:val="yellow"/>
              <w:lang w:val="uk-UA"/>
            </w:rPr>
          </w:pPr>
          <w:r>
            <w:rPr>
              <w:rFonts w:asciiTheme="majorHAnsi" w:hAnsiTheme="majorHAnsi" w:cstheme="majorHAnsi"/>
              <w:sz w:val="18"/>
              <w:szCs w:val="20"/>
              <w:lang w:val="uk-UA"/>
            </w:rPr>
            <w:t>№</w:t>
          </w:r>
          <w:r w:rsidRPr="00DE043E">
            <w:rPr>
              <w:rFonts w:asciiTheme="majorHAnsi" w:hAnsiTheme="majorHAnsi" w:cstheme="majorHAnsi"/>
              <w:sz w:val="18"/>
              <w:szCs w:val="20"/>
              <w:lang w:val="uk-UA"/>
            </w:rPr>
            <w:t>4.4.4.1</w:t>
          </w:r>
        </w:p>
      </w:tc>
      <w:tc>
        <w:tcPr>
          <w:tcW w:w="757" w:type="pct"/>
          <w:shd w:val="clear" w:color="auto" w:fill="auto"/>
          <w:vAlign w:val="bottom"/>
        </w:tcPr>
        <w:p w14:paraId="541E2878" w14:textId="77777777" w:rsidR="00DE043E" w:rsidRPr="00634053" w:rsidRDefault="00DE043E" w:rsidP="00DE043E">
          <w:pPr>
            <w:pStyle w:val="NoSpacing"/>
            <w:ind w:right="-121"/>
            <w:rPr>
              <w:rFonts w:ascii="Calibri" w:hAnsi="Calibri"/>
              <w:sz w:val="18"/>
              <w:szCs w:val="20"/>
              <w:lang w:val="uk-UA"/>
            </w:rPr>
          </w:pPr>
          <w:r w:rsidRPr="00634053">
            <w:rPr>
              <w:rFonts w:asciiTheme="majorHAnsi" w:hAnsiTheme="majorHAnsi" w:cstheme="majorHAnsi"/>
              <w:caps/>
              <w:sz w:val="18"/>
              <w:szCs w:val="20"/>
              <w:lang w:val="uk-UA"/>
            </w:rPr>
            <w:t xml:space="preserve">Редакція № </w:t>
          </w:r>
          <w:r>
            <w:rPr>
              <w:rFonts w:asciiTheme="majorHAnsi" w:hAnsiTheme="majorHAnsi" w:cstheme="majorHAnsi"/>
              <w:caps/>
              <w:sz w:val="18"/>
              <w:szCs w:val="20"/>
              <w:lang w:val="uk-UA"/>
            </w:rPr>
            <w:t>1</w:t>
          </w:r>
        </w:p>
      </w:tc>
    </w:tr>
  </w:tbl>
  <w:p w14:paraId="32B67F62" w14:textId="77777777" w:rsidR="00DE043E" w:rsidRPr="0057431F" w:rsidRDefault="00DE043E" w:rsidP="00E055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multilevel"/>
    <w:tmpl w:val="DF08C190"/>
    <w:lvl w:ilvl="0">
      <w:start w:val="1"/>
      <w:numFmt w:val="decimal"/>
      <w:pStyle w:val="ListNumber"/>
      <w:lvlText w:val="%1."/>
      <w:lvlJc w:val="left"/>
      <w:pPr>
        <w:tabs>
          <w:tab w:val="num" w:pos="8634"/>
        </w:tabs>
        <w:ind w:left="8634" w:hanging="360"/>
      </w:pPr>
    </w:lvl>
    <w:lvl w:ilvl="1">
      <w:start w:val="1"/>
      <w:numFmt w:val="decimal"/>
      <w:isLgl/>
      <w:lvlText w:val="%2."/>
      <w:lvlJc w:val="left"/>
      <w:pPr>
        <w:tabs>
          <w:tab w:val="num" w:pos="6834"/>
        </w:tabs>
        <w:ind w:left="6834" w:hanging="720"/>
      </w:pPr>
      <w:rPr>
        <w:rFonts w:asciiTheme="minorHAnsi" w:eastAsia="Times New Roman" w:hAnsiTheme="minorHAnsi" w:cs="Arial"/>
      </w:rPr>
    </w:lvl>
    <w:lvl w:ilvl="2">
      <w:start w:val="1"/>
      <w:numFmt w:val="decimal"/>
      <w:isLgl/>
      <w:lvlText w:val="%1.%2.%3."/>
      <w:lvlJc w:val="left"/>
      <w:pPr>
        <w:tabs>
          <w:tab w:val="num" w:pos="1434"/>
        </w:tabs>
        <w:ind w:left="143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9264"/>
        </w:tabs>
        <w:ind w:left="9264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2874"/>
        </w:tabs>
        <w:ind w:left="287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54"/>
        </w:tabs>
        <w:ind w:left="30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594"/>
        </w:tabs>
        <w:ind w:left="35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774"/>
        </w:tabs>
        <w:ind w:left="377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314"/>
        </w:tabs>
        <w:ind w:left="4314" w:hanging="2160"/>
      </w:pPr>
      <w:rPr>
        <w:rFonts w:hint="default"/>
      </w:rPr>
    </w:lvl>
  </w:abstractNum>
  <w:abstractNum w:abstractNumId="1" w15:restartNumberingAfterBreak="0">
    <w:nsid w:val="00433DB2"/>
    <w:multiLevelType w:val="hybridMultilevel"/>
    <w:tmpl w:val="F15C021A"/>
    <w:lvl w:ilvl="0" w:tplc="1EDAF6E2">
      <w:start w:val="1"/>
      <w:numFmt w:val="decimal"/>
      <w:lvlText w:val="1.%1"/>
      <w:lvlJc w:val="left"/>
      <w:pPr>
        <w:ind w:left="1077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797" w:hanging="360"/>
      </w:pPr>
    </w:lvl>
    <w:lvl w:ilvl="2" w:tplc="0422001B" w:tentative="1">
      <w:start w:val="1"/>
      <w:numFmt w:val="lowerRoman"/>
      <w:lvlText w:val="%3."/>
      <w:lvlJc w:val="right"/>
      <w:pPr>
        <w:ind w:left="2517" w:hanging="180"/>
      </w:pPr>
    </w:lvl>
    <w:lvl w:ilvl="3" w:tplc="0422000F" w:tentative="1">
      <w:start w:val="1"/>
      <w:numFmt w:val="decimal"/>
      <w:lvlText w:val="%4."/>
      <w:lvlJc w:val="left"/>
      <w:pPr>
        <w:ind w:left="3237" w:hanging="360"/>
      </w:pPr>
    </w:lvl>
    <w:lvl w:ilvl="4" w:tplc="04220019" w:tentative="1">
      <w:start w:val="1"/>
      <w:numFmt w:val="lowerLetter"/>
      <w:lvlText w:val="%5."/>
      <w:lvlJc w:val="left"/>
      <w:pPr>
        <w:ind w:left="3957" w:hanging="360"/>
      </w:pPr>
    </w:lvl>
    <w:lvl w:ilvl="5" w:tplc="0422001B" w:tentative="1">
      <w:start w:val="1"/>
      <w:numFmt w:val="lowerRoman"/>
      <w:lvlText w:val="%6."/>
      <w:lvlJc w:val="right"/>
      <w:pPr>
        <w:ind w:left="4677" w:hanging="180"/>
      </w:pPr>
    </w:lvl>
    <w:lvl w:ilvl="6" w:tplc="0422000F" w:tentative="1">
      <w:start w:val="1"/>
      <w:numFmt w:val="decimal"/>
      <w:lvlText w:val="%7."/>
      <w:lvlJc w:val="left"/>
      <w:pPr>
        <w:ind w:left="5397" w:hanging="360"/>
      </w:pPr>
    </w:lvl>
    <w:lvl w:ilvl="7" w:tplc="04220019" w:tentative="1">
      <w:start w:val="1"/>
      <w:numFmt w:val="lowerLetter"/>
      <w:lvlText w:val="%8."/>
      <w:lvlJc w:val="left"/>
      <w:pPr>
        <w:ind w:left="6117" w:hanging="360"/>
      </w:pPr>
    </w:lvl>
    <w:lvl w:ilvl="8" w:tplc="0422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0341140D"/>
    <w:multiLevelType w:val="hybridMultilevel"/>
    <w:tmpl w:val="9D0432E4"/>
    <w:lvl w:ilvl="0" w:tplc="0422000F">
      <w:start w:val="1"/>
      <w:numFmt w:val="decimal"/>
      <w:lvlText w:val="%1."/>
      <w:lvlJc w:val="left"/>
      <w:pPr>
        <w:ind w:left="1077" w:hanging="360"/>
      </w:pPr>
    </w:lvl>
    <w:lvl w:ilvl="1" w:tplc="04220019">
      <w:start w:val="1"/>
      <w:numFmt w:val="lowerLetter"/>
      <w:lvlText w:val="%2."/>
      <w:lvlJc w:val="left"/>
      <w:pPr>
        <w:ind w:left="1797" w:hanging="360"/>
      </w:pPr>
    </w:lvl>
    <w:lvl w:ilvl="2" w:tplc="0422001B">
      <w:start w:val="1"/>
      <w:numFmt w:val="lowerRoman"/>
      <w:lvlText w:val="%3."/>
      <w:lvlJc w:val="right"/>
      <w:pPr>
        <w:ind w:left="2517" w:hanging="180"/>
      </w:pPr>
    </w:lvl>
    <w:lvl w:ilvl="3" w:tplc="0422000F" w:tentative="1">
      <w:start w:val="1"/>
      <w:numFmt w:val="decimal"/>
      <w:lvlText w:val="%4."/>
      <w:lvlJc w:val="left"/>
      <w:pPr>
        <w:ind w:left="3237" w:hanging="360"/>
      </w:pPr>
    </w:lvl>
    <w:lvl w:ilvl="4" w:tplc="04220019" w:tentative="1">
      <w:start w:val="1"/>
      <w:numFmt w:val="lowerLetter"/>
      <w:lvlText w:val="%5."/>
      <w:lvlJc w:val="left"/>
      <w:pPr>
        <w:ind w:left="3957" w:hanging="360"/>
      </w:pPr>
    </w:lvl>
    <w:lvl w:ilvl="5" w:tplc="0422001B" w:tentative="1">
      <w:start w:val="1"/>
      <w:numFmt w:val="lowerRoman"/>
      <w:lvlText w:val="%6."/>
      <w:lvlJc w:val="right"/>
      <w:pPr>
        <w:ind w:left="4677" w:hanging="180"/>
      </w:pPr>
    </w:lvl>
    <w:lvl w:ilvl="6" w:tplc="0422000F" w:tentative="1">
      <w:start w:val="1"/>
      <w:numFmt w:val="decimal"/>
      <w:lvlText w:val="%7."/>
      <w:lvlJc w:val="left"/>
      <w:pPr>
        <w:ind w:left="5397" w:hanging="360"/>
      </w:pPr>
    </w:lvl>
    <w:lvl w:ilvl="7" w:tplc="04220019" w:tentative="1">
      <w:start w:val="1"/>
      <w:numFmt w:val="lowerLetter"/>
      <w:lvlText w:val="%8."/>
      <w:lvlJc w:val="left"/>
      <w:pPr>
        <w:ind w:left="6117" w:hanging="360"/>
      </w:pPr>
    </w:lvl>
    <w:lvl w:ilvl="8" w:tplc="0422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08623C92"/>
    <w:multiLevelType w:val="hybridMultilevel"/>
    <w:tmpl w:val="8BE206BA"/>
    <w:lvl w:ilvl="0" w:tplc="6730328C">
      <w:start w:val="4"/>
      <w:numFmt w:val="bullet"/>
      <w:pStyle w:val="1Georgia12"/>
      <w:lvlText w:val="-"/>
      <w:lvlJc w:val="left"/>
      <w:pPr>
        <w:ind w:left="405" w:hanging="360"/>
      </w:pPr>
      <w:rPr>
        <w:rFonts w:ascii="Georgia" w:eastAsia="Times New Roman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0AD366AD"/>
    <w:multiLevelType w:val="hybridMultilevel"/>
    <w:tmpl w:val="9D0432E4"/>
    <w:lvl w:ilvl="0" w:tplc="0422000F">
      <w:start w:val="1"/>
      <w:numFmt w:val="decimal"/>
      <w:lvlText w:val="%1."/>
      <w:lvlJc w:val="left"/>
      <w:pPr>
        <w:ind w:left="1077" w:hanging="360"/>
      </w:pPr>
    </w:lvl>
    <w:lvl w:ilvl="1" w:tplc="04220019" w:tentative="1">
      <w:start w:val="1"/>
      <w:numFmt w:val="lowerLetter"/>
      <w:lvlText w:val="%2."/>
      <w:lvlJc w:val="left"/>
      <w:pPr>
        <w:ind w:left="1797" w:hanging="360"/>
      </w:pPr>
    </w:lvl>
    <w:lvl w:ilvl="2" w:tplc="0422001B" w:tentative="1">
      <w:start w:val="1"/>
      <w:numFmt w:val="lowerRoman"/>
      <w:lvlText w:val="%3."/>
      <w:lvlJc w:val="right"/>
      <w:pPr>
        <w:ind w:left="2517" w:hanging="180"/>
      </w:pPr>
    </w:lvl>
    <w:lvl w:ilvl="3" w:tplc="0422000F" w:tentative="1">
      <w:start w:val="1"/>
      <w:numFmt w:val="decimal"/>
      <w:lvlText w:val="%4."/>
      <w:lvlJc w:val="left"/>
      <w:pPr>
        <w:ind w:left="3237" w:hanging="360"/>
      </w:pPr>
    </w:lvl>
    <w:lvl w:ilvl="4" w:tplc="04220019" w:tentative="1">
      <w:start w:val="1"/>
      <w:numFmt w:val="lowerLetter"/>
      <w:lvlText w:val="%5."/>
      <w:lvlJc w:val="left"/>
      <w:pPr>
        <w:ind w:left="3957" w:hanging="360"/>
      </w:pPr>
    </w:lvl>
    <w:lvl w:ilvl="5" w:tplc="0422001B" w:tentative="1">
      <w:start w:val="1"/>
      <w:numFmt w:val="lowerRoman"/>
      <w:lvlText w:val="%6."/>
      <w:lvlJc w:val="right"/>
      <w:pPr>
        <w:ind w:left="4677" w:hanging="180"/>
      </w:pPr>
    </w:lvl>
    <w:lvl w:ilvl="6" w:tplc="0422000F" w:tentative="1">
      <w:start w:val="1"/>
      <w:numFmt w:val="decimal"/>
      <w:lvlText w:val="%7."/>
      <w:lvlJc w:val="left"/>
      <w:pPr>
        <w:ind w:left="5397" w:hanging="360"/>
      </w:pPr>
    </w:lvl>
    <w:lvl w:ilvl="7" w:tplc="04220019" w:tentative="1">
      <w:start w:val="1"/>
      <w:numFmt w:val="lowerLetter"/>
      <w:lvlText w:val="%8."/>
      <w:lvlJc w:val="left"/>
      <w:pPr>
        <w:ind w:left="6117" w:hanging="360"/>
      </w:pPr>
    </w:lvl>
    <w:lvl w:ilvl="8" w:tplc="0422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0E7C64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EE92A63"/>
    <w:multiLevelType w:val="hybridMultilevel"/>
    <w:tmpl w:val="637877A8"/>
    <w:lvl w:ilvl="0" w:tplc="24D0B718">
      <w:start w:val="1"/>
      <w:numFmt w:val="decimal"/>
      <w:lvlText w:val="3.%1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D5859"/>
    <w:multiLevelType w:val="multilevel"/>
    <w:tmpl w:val="0E5071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</w:rPr>
    </w:lvl>
    <w:lvl w:ilvl="2">
      <w:numFmt w:val="bullet"/>
      <w:lvlText w:val="-"/>
      <w:lvlJc w:val="left"/>
      <w:pPr>
        <w:tabs>
          <w:tab w:val="num" w:pos="1440"/>
        </w:tabs>
        <w:ind w:left="1224" w:hanging="504"/>
      </w:pPr>
      <w:rPr>
        <w:rFonts w:ascii="Calibri" w:eastAsiaTheme="minorHAnsi" w:hAnsi="Calibri" w:cstheme="minorBidi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1E822AA5"/>
    <w:multiLevelType w:val="hybridMultilevel"/>
    <w:tmpl w:val="93907590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F2C04C2"/>
    <w:multiLevelType w:val="hybridMultilevel"/>
    <w:tmpl w:val="6D72283E"/>
    <w:lvl w:ilvl="0" w:tplc="AA9250C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F4D8F"/>
    <w:multiLevelType w:val="hybridMultilevel"/>
    <w:tmpl w:val="2966854A"/>
    <w:lvl w:ilvl="0" w:tplc="24D0B718">
      <w:start w:val="1"/>
      <w:numFmt w:val="decimal"/>
      <w:lvlText w:val="3.%1"/>
      <w:lvlJc w:val="left"/>
      <w:pPr>
        <w:ind w:left="1371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2091" w:hanging="360"/>
      </w:pPr>
    </w:lvl>
    <w:lvl w:ilvl="2" w:tplc="0422001B" w:tentative="1">
      <w:start w:val="1"/>
      <w:numFmt w:val="lowerRoman"/>
      <w:lvlText w:val="%3."/>
      <w:lvlJc w:val="right"/>
      <w:pPr>
        <w:ind w:left="2811" w:hanging="180"/>
      </w:pPr>
    </w:lvl>
    <w:lvl w:ilvl="3" w:tplc="0422000F" w:tentative="1">
      <w:start w:val="1"/>
      <w:numFmt w:val="decimal"/>
      <w:lvlText w:val="%4."/>
      <w:lvlJc w:val="left"/>
      <w:pPr>
        <w:ind w:left="3531" w:hanging="360"/>
      </w:pPr>
    </w:lvl>
    <w:lvl w:ilvl="4" w:tplc="04220019" w:tentative="1">
      <w:start w:val="1"/>
      <w:numFmt w:val="lowerLetter"/>
      <w:lvlText w:val="%5."/>
      <w:lvlJc w:val="left"/>
      <w:pPr>
        <w:ind w:left="4251" w:hanging="360"/>
      </w:pPr>
    </w:lvl>
    <w:lvl w:ilvl="5" w:tplc="0422001B" w:tentative="1">
      <w:start w:val="1"/>
      <w:numFmt w:val="lowerRoman"/>
      <w:lvlText w:val="%6."/>
      <w:lvlJc w:val="right"/>
      <w:pPr>
        <w:ind w:left="4971" w:hanging="180"/>
      </w:pPr>
    </w:lvl>
    <w:lvl w:ilvl="6" w:tplc="0422000F" w:tentative="1">
      <w:start w:val="1"/>
      <w:numFmt w:val="decimal"/>
      <w:lvlText w:val="%7."/>
      <w:lvlJc w:val="left"/>
      <w:pPr>
        <w:ind w:left="5691" w:hanging="360"/>
      </w:pPr>
    </w:lvl>
    <w:lvl w:ilvl="7" w:tplc="04220019" w:tentative="1">
      <w:start w:val="1"/>
      <w:numFmt w:val="lowerLetter"/>
      <w:lvlText w:val="%8."/>
      <w:lvlJc w:val="left"/>
      <w:pPr>
        <w:ind w:left="6411" w:hanging="360"/>
      </w:pPr>
    </w:lvl>
    <w:lvl w:ilvl="8" w:tplc="0422001B" w:tentative="1">
      <w:start w:val="1"/>
      <w:numFmt w:val="lowerRoman"/>
      <w:lvlText w:val="%9."/>
      <w:lvlJc w:val="right"/>
      <w:pPr>
        <w:ind w:left="7131" w:hanging="180"/>
      </w:pPr>
    </w:lvl>
  </w:abstractNum>
  <w:abstractNum w:abstractNumId="11" w15:restartNumberingAfterBreak="0">
    <w:nsid w:val="22E7285E"/>
    <w:multiLevelType w:val="multilevel"/>
    <w:tmpl w:val="9DBC9C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3.1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24B9797D"/>
    <w:multiLevelType w:val="hybridMultilevel"/>
    <w:tmpl w:val="0292017A"/>
    <w:lvl w:ilvl="0" w:tplc="044C415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F91A29"/>
    <w:multiLevelType w:val="hybridMultilevel"/>
    <w:tmpl w:val="D9A667F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1EDAF6E2">
      <w:start w:val="1"/>
      <w:numFmt w:val="decimal"/>
      <w:lvlText w:val="1.%2"/>
      <w:lvlJc w:val="left"/>
      <w:pPr>
        <w:ind w:left="1440" w:hanging="360"/>
      </w:pPr>
      <w:rPr>
        <w:rFonts w:hint="default"/>
        <w:color w:val="auto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4652AF"/>
    <w:multiLevelType w:val="hybridMultilevel"/>
    <w:tmpl w:val="C7AEE4DE"/>
    <w:lvl w:ilvl="0" w:tplc="878C8A94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EFC60E5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C9A3C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BEAC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A085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5488D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92EC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FE3C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3446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7C74C7"/>
    <w:multiLevelType w:val="hybridMultilevel"/>
    <w:tmpl w:val="A3CC65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F501EF"/>
    <w:multiLevelType w:val="multilevel"/>
    <w:tmpl w:val="B770C5A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E604902"/>
    <w:multiLevelType w:val="hybridMultilevel"/>
    <w:tmpl w:val="371EEE3C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F3E1588"/>
    <w:multiLevelType w:val="multilevel"/>
    <w:tmpl w:val="7A7A18D6"/>
    <w:lvl w:ilvl="0">
      <w:start w:val="1"/>
      <w:numFmt w:val="decimal"/>
      <w:pStyle w:val="a"/>
      <w:lvlText w:val="%1."/>
      <w:lvlJc w:val="center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5"/>
      <w:numFmt w:val="decimal"/>
      <w:lvlText w:val="5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pStyle w:val="a"/>
      <w:lvlText w:val="%1.%2.%3.%4"/>
      <w:lvlJc w:val="left"/>
      <w:pPr>
        <w:tabs>
          <w:tab w:val="num" w:pos="1134"/>
        </w:tabs>
        <w:ind w:left="1134" w:hanging="1134"/>
      </w:pPr>
      <w:rPr>
        <w:rFonts w:ascii="Georgia" w:hAnsi="Georgia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701" w:hanging="567"/>
      </w:pPr>
      <w:rPr>
        <w:rFonts w:hint="default"/>
      </w:rPr>
    </w:lvl>
    <w:lvl w:ilvl="5">
      <w:start w:val="1"/>
      <w:numFmt w:val="lowerLetter"/>
      <w:lvlText w:val="%5%6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6">
      <w:start w:val="1"/>
      <w:numFmt w:val="lowerLetter"/>
      <w:pStyle w:val="a0"/>
      <w:lvlText w:val="%5%6%7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45"/>
        </w:tabs>
        <w:ind w:left="288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65"/>
        </w:tabs>
        <w:ind w:left="3465" w:hanging="1440"/>
      </w:pPr>
      <w:rPr>
        <w:rFonts w:hint="default"/>
      </w:rPr>
    </w:lvl>
  </w:abstractNum>
  <w:abstractNum w:abstractNumId="19" w15:restartNumberingAfterBreak="0">
    <w:nsid w:val="3A9D6267"/>
    <w:multiLevelType w:val="hybridMultilevel"/>
    <w:tmpl w:val="C83E9B82"/>
    <w:lvl w:ilvl="0" w:tplc="0422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0" w15:restartNumberingAfterBreak="0">
    <w:nsid w:val="407E54D2"/>
    <w:multiLevelType w:val="hybridMultilevel"/>
    <w:tmpl w:val="65FAB0BE"/>
    <w:lvl w:ilvl="0" w:tplc="04220001">
      <w:start w:val="1"/>
      <w:numFmt w:val="bullet"/>
      <w:lvlText w:val=""/>
      <w:lvlJc w:val="left"/>
      <w:pPr>
        <w:ind w:left="85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21" w15:restartNumberingAfterBreak="0">
    <w:nsid w:val="431A07FE"/>
    <w:multiLevelType w:val="multilevel"/>
    <w:tmpl w:val="756E6B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4BD5025"/>
    <w:multiLevelType w:val="hybridMultilevel"/>
    <w:tmpl w:val="9D0432E4"/>
    <w:lvl w:ilvl="0" w:tplc="0422000F">
      <w:start w:val="1"/>
      <w:numFmt w:val="decimal"/>
      <w:lvlText w:val="%1."/>
      <w:lvlJc w:val="left"/>
      <w:pPr>
        <w:ind w:left="1077" w:hanging="360"/>
      </w:pPr>
    </w:lvl>
    <w:lvl w:ilvl="1" w:tplc="04220019" w:tentative="1">
      <w:start w:val="1"/>
      <w:numFmt w:val="lowerLetter"/>
      <w:lvlText w:val="%2."/>
      <w:lvlJc w:val="left"/>
      <w:pPr>
        <w:ind w:left="1797" w:hanging="360"/>
      </w:pPr>
    </w:lvl>
    <w:lvl w:ilvl="2" w:tplc="0422001B" w:tentative="1">
      <w:start w:val="1"/>
      <w:numFmt w:val="lowerRoman"/>
      <w:lvlText w:val="%3."/>
      <w:lvlJc w:val="right"/>
      <w:pPr>
        <w:ind w:left="2517" w:hanging="180"/>
      </w:pPr>
    </w:lvl>
    <w:lvl w:ilvl="3" w:tplc="0422000F" w:tentative="1">
      <w:start w:val="1"/>
      <w:numFmt w:val="decimal"/>
      <w:lvlText w:val="%4."/>
      <w:lvlJc w:val="left"/>
      <w:pPr>
        <w:ind w:left="3237" w:hanging="360"/>
      </w:pPr>
    </w:lvl>
    <w:lvl w:ilvl="4" w:tplc="04220019" w:tentative="1">
      <w:start w:val="1"/>
      <w:numFmt w:val="lowerLetter"/>
      <w:lvlText w:val="%5."/>
      <w:lvlJc w:val="left"/>
      <w:pPr>
        <w:ind w:left="3957" w:hanging="360"/>
      </w:pPr>
    </w:lvl>
    <w:lvl w:ilvl="5" w:tplc="0422001B" w:tentative="1">
      <w:start w:val="1"/>
      <w:numFmt w:val="lowerRoman"/>
      <w:lvlText w:val="%6."/>
      <w:lvlJc w:val="right"/>
      <w:pPr>
        <w:ind w:left="4677" w:hanging="180"/>
      </w:pPr>
    </w:lvl>
    <w:lvl w:ilvl="6" w:tplc="0422000F" w:tentative="1">
      <w:start w:val="1"/>
      <w:numFmt w:val="decimal"/>
      <w:lvlText w:val="%7."/>
      <w:lvlJc w:val="left"/>
      <w:pPr>
        <w:ind w:left="5397" w:hanging="360"/>
      </w:pPr>
    </w:lvl>
    <w:lvl w:ilvl="7" w:tplc="04220019" w:tentative="1">
      <w:start w:val="1"/>
      <w:numFmt w:val="lowerLetter"/>
      <w:lvlText w:val="%8."/>
      <w:lvlJc w:val="left"/>
      <w:pPr>
        <w:ind w:left="6117" w:hanging="360"/>
      </w:pPr>
    </w:lvl>
    <w:lvl w:ilvl="8" w:tplc="0422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47990614"/>
    <w:multiLevelType w:val="hybridMultilevel"/>
    <w:tmpl w:val="B82AC08A"/>
    <w:lvl w:ilvl="0" w:tplc="1EDAF6E2">
      <w:start w:val="1"/>
      <w:numFmt w:val="decimal"/>
      <w:lvlText w:val="1.%1"/>
      <w:lvlJc w:val="left"/>
      <w:pPr>
        <w:ind w:left="1077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797" w:hanging="360"/>
      </w:pPr>
    </w:lvl>
    <w:lvl w:ilvl="2" w:tplc="0422001B" w:tentative="1">
      <w:start w:val="1"/>
      <w:numFmt w:val="lowerRoman"/>
      <w:lvlText w:val="%3."/>
      <w:lvlJc w:val="right"/>
      <w:pPr>
        <w:ind w:left="2517" w:hanging="180"/>
      </w:pPr>
    </w:lvl>
    <w:lvl w:ilvl="3" w:tplc="0422000F" w:tentative="1">
      <w:start w:val="1"/>
      <w:numFmt w:val="decimal"/>
      <w:lvlText w:val="%4."/>
      <w:lvlJc w:val="left"/>
      <w:pPr>
        <w:ind w:left="3237" w:hanging="360"/>
      </w:pPr>
    </w:lvl>
    <w:lvl w:ilvl="4" w:tplc="04220019" w:tentative="1">
      <w:start w:val="1"/>
      <w:numFmt w:val="lowerLetter"/>
      <w:lvlText w:val="%5."/>
      <w:lvlJc w:val="left"/>
      <w:pPr>
        <w:ind w:left="3957" w:hanging="360"/>
      </w:pPr>
    </w:lvl>
    <w:lvl w:ilvl="5" w:tplc="0422001B" w:tentative="1">
      <w:start w:val="1"/>
      <w:numFmt w:val="lowerRoman"/>
      <w:lvlText w:val="%6."/>
      <w:lvlJc w:val="right"/>
      <w:pPr>
        <w:ind w:left="4677" w:hanging="180"/>
      </w:pPr>
    </w:lvl>
    <w:lvl w:ilvl="6" w:tplc="0422000F" w:tentative="1">
      <w:start w:val="1"/>
      <w:numFmt w:val="decimal"/>
      <w:lvlText w:val="%7."/>
      <w:lvlJc w:val="left"/>
      <w:pPr>
        <w:ind w:left="5397" w:hanging="360"/>
      </w:pPr>
    </w:lvl>
    <w:lvl w:ilvl="7" w:tplc="04220019" w:tentative="1">
      <w:start w:val="1"/>
      <w:numFmt w:val="lowerLetter"/>
      <w:lvlText w:val="%8."/>
      <w:lvlJc w:val="left"/>
      <w:pPr>
        <w:ind w:left="6117" w:hanging="360"/>
      </w:pPr>
    </w:lvl>
    <w:lvl w:ilvl="8" w:tplc="0422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 w15:restartNumberingAfterBreak="0">
    <w:nsid w:val="482A3725"/>
    <w:multiLevelType w:val="multilevel"/>
    <w:tmpl w:val="893685A4"/>
    <w:lvl w:ilvl="0">
      <w:start w:val="1"/>
      <w:numFmt w:val="decimal"/>
      <w:pStyle w:val="Style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Style1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 w15:restartNumberingAfterBreak="0">
    <w:nsid w:val="4A8A5AC1"/>
    <w:multiLevelType w:val="hybridMultilevel"/>
    <w:tmpl w:val="944CA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AC3F15"/>
    <w:multiLevelType w:val="hybridMultilevel"/>
    <w:tmpl w:val="A80699A6"/>
    <w:lvl w:ilvl="0" w:tplc="CE1CB06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B32F17"/>
    <w:multiLevelType w:val="hybridMultilevel"/>
    <w:tmpl w:val="DED2C2B4"/>
    <w:lvl w:ilvl="0" w:tplc="24D0B718">
      <w:start w:val="1"/>
      <w:numFmt w:val="decimal"/>
      <w:lvlText w:val="3.%1"/>
      <w:lvlJc w:val="left"/>
      <w:pPr>
        <w:ind w:left="107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97" w:hanging="360"/>
      </w:pPr>
    </w:lvl>
    <w:lvl w:ilvl="2" w:tplc="0422001B" w:tentative="1">
      <w:start w:val="1"/>
      <w:numFmt w:val="lowerRoman"/>
      <w:lvlText w:val="%3."/>
      <w:lvlJc w:val="right"/>
      <w:pPr>
        <w:ind w:left="2517" w:hanging="180"/>
      </w:pPr>
    </w:lvl>
    <w:lvl w:ilvl="3" w:tplc="0422000F" w:tentative="1">
      <w:start w:val="1"/>
      <w:numFmt w:val="decimal"/>
      <w:lvlText w:val="%4."/>
      <w:lvlJc w:val="left"/>
      <w:pPr>
        <w:ind w:left="3237" w:hanging="360"/>
      </w:pPr>
    </w:lvl>
    <w:lvl w:ilvl="4" w:tplc="04220019" w:tentative="1">
      <w:start w:val="1"/>
      <w:numFmt w:val="lowerLetter"/>
      <w:lvlText w:val="%5."/>
      <w:lvlJc w:val="left"/>
      <w:pPr>
        <w:ind w:left="3957" w:hanging="360"/>
      </w:pPr>
    </w:lvl>
    <w:lvl w:ilvl="5" w:tplc="0422001B" w:tentative="1">
      <w:start w:val="1"/>
      <w:numFmt w:val="lowerRoman"/>
      <w:lvlText w:val="%6."/>
      <w:lvlJc w:val="right"/>
      <w:pPr>
        <w:ind w:left="4677" w:hanging="180"/>
      </w:pPr>
    </w:lvl>
    <w:lvl w:ilvl="6" w:tplc="0422000F" w:tentative="1">
      <w:start w:val="1"/>
      <w:numFmt w:val="decimal"/>
      <w:lvlText w:val="%7."/>
      <w:lvlJc w:val="left"/>
      <w:pPr>
        <w:ind w:left="5397" w:hanging="360"/>
      </w:pPr>
    </w:lvl>
    <w:lvl w:ilvl="7" w:tplc="04220019" w:tentative="1">
      <w:start w:val="1"/>
      <w:numFmt w:val="lowerLetter"/>
      <w:lvlText w:val="%8."/>
      <w:lvlJc w:val="left"/>
      <w:pPr>
        <w:ind w:left="6117" w:hanging="360"/>
      </w:pPr>
    </w:lvl>
    <w:lvl w:ilvl="8" w:tplc="0422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8" w15:restartNumberingAfterBreak="0">
    <w:nsid w:val="4D1973BB"/>
    <w:multiLevelType w:val="multilevel"/>
    <w:tmpl w:val="188E44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4EE319FE"/>
    <w:multiLevelType w:val="hybridMultilevel"/>
    <w:tmpl w:val="28B887AA"/>
    <w:lvl w:ilvl="0" w:tplc="04090005">
      <w:start w:val="1"/>
      <w:numFmt w:val="decimal"/>
      <w:pStyle w:val="1Georgia"/>
      <w:lvlText w:val="5.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03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F1759BE"/>
    <w:multiLevelType w:val="hybridMultilevel"/>
    <w:tmpl w:val="98FEB1E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F6F2A77"/>
    <w:multiLevelType w:val="hybridMultilevel"/>
    <w:tmpl w:val="B79ECF1E"/>
    <w:lvl w:ilvl="0" w:tplc="CE1CB06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C6219C"/>
    <w:multiLevelType w:val="hybridMultilevel"/>
    <w:tmpl w:val="E22657A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7E40B96"/>
    <w:multiLevelType w:val="hybridMultilevel"/>
    <w:tmpl w:val="6D72283E"/>
    <w:lvl w:ilvl="0" w:tplc="AA9250C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D86AB1"/>
    <w:multiLevelType w:val="hybridMultilevel"/>
    <w:tmpl w:val="ACD603C0"/>
    <w:lvl w:ilvl="0" w:tplc="CD18ACF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5BC025A5"/>
    <w:multiLevelType w:val="hybridMultilevel"/>
    <w:tmpl w:val="D2C08B02"/>
    <w:lvl w:ilvl="0" w:tplc="04090005">
      <w:start w:val="1"/>
      <w:numFmt w:val="bullet"/>
      <w:lvlText w:val=""/>
      <w:lvlJc w:val="left"/>
      <w:pPr>
        <w:ind w:left="113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36" w15:restartNumberingAfterBreak="0">
    <w:nsid w:val="5C1564AB"/>
    <w:multiLevelType w:val="hybridMultilevel"/>
    <w:tmpl w:val="886C099C"/>
    <w:lvl w:ilvl="0" w:tplc="044C415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5D4BB7"/>
    <w:multiLevelType w:val="hybridMultilevel"/>
    <w:tmpl w:val="6ACEFD0A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1251E33"/>
    <w:multiLevelType w:val="multilevel"/>
    <w:tmpl w:val="188E44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638F375B"/>
    <w:multiLevelType w:val="hybridMultilevel"/>
    <w:tmpl w:val="0292017A"/>
    <w:lvl w:ilvl="0" w:tplc="044C415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184B6B"/>
    <w:multiLevelType w:val="hybridMultilevel"/>
    <w:tmpl w:val="0C92AE3C"/>
    <w:lvl w:ilvl="0" w:tplc="04220019">
      <w:start w:val="1"/>
      <w:numFmt w:val="lowerLetter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2A279C"/>
    <w:multiLevelType w:val="hybridMultilevel"/>
    <w:tmpl w:val="395E582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8A0FD3"/>
    <w:multiLevelType w:val="hybridMultilevel"/>
    <w:tmpl w:val="9B1AE528"/>
    <w:lvl w:ilvl="0" w:tplc="CE1CB06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9F14BC"/>
    <w:multiLevelType w:val="hybridMultilevel"/>
    <w:tmpl w:val="6ED20B8C"/>
    <w:lvl w:ilvl="0" w:tplc="044C415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  <w:lvl w:ilvl="2">
      <w:start w:val="1"/>
      <w:numFmt w:val="decimal"/>
      <w:pStyle w:val="m3"/>
      <w:lvlText w:val="%1.%2.%3.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/>
        <w:i w:val="0"/>
        <w:caps w:val="0"/>
        <w:strike w:val="0"/>
        <w:dstrike w:val="0"/>
        <w:shadow w:val="0"/>
        <w:emboss w:val="0"/>
        <w:imprint w:val="0"/>
        <w:vanish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5" w15:restartNumberingAfterBreak="0">
    <w:nsid w:val="771116AA"/>
    <w:multiLevelType w:val="hybridMultilevel"/>
    <w:tmpl w:val="4A24AF7A"/>
    <w:lvl w:ilvl="0" w:tplc="04220001">
      <w:start w:val="1"/>
      <w:numFmt w:val="bullet"/>
      <w:lvlText w:val=""/>
      <w:lvlJc w:val="left"/>
      <w:pPr>
        <w:ind w:left="85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46" w15:restartNumberingAfterBreak="0">
    <w:nsid w:val="7C6E498C"/>
    <w:multiLevelType w:val="multilevel"/>
    <w:tmpl w:val="79AEA9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3.1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7" w15:restartNumberingAfterBreak="0">
    <w:nsid w:val="7E11321F"/>
    <w:multiLevelType w:val="hybridMultilevel"/>
    <w:tmpl w:val="0FF6A512"/>
    <w:lvl w:ilvl="0" w:tplc="24D0B718">
      <w:start w:val="1"/>
      <w:numFmt w:val="decimal"/>
      <w:lvlText w:val="3.%1"/>
      <w:lvlJc w:val="left"/>
      <w:pPr>
        <w:ind w:left="107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97" w:hanging="360"/>
      </w:pPr>
    </w:lvl>
    <w:lvl w:ilvl="2" w:tplc="0422001B" w:tentative="1">
      <w:start w:val="1"/>
      <w:numFmt w:val="lowerRoman"/>
      <w:lvlText w:val="%3."/>
      <w:lvlJc w:val="right"/>
      <w:pPr>
        <w:ind w:left="2517" w:hanging="180"/>
      </w:pPr>
    </w:lvl>
    <w:lvl w:ilvl="3" w:tplc="0422000F" w:tentative="1">
      <w:start w:val="1"/>
      <w:numFmt w:val="decimal"/>
      <w:lvlText w:val="%4."/>
      <w:lvlJc w:val="left"/>
      <w:pPr>
        <w:ind w:left="3237" w:hanging="360"/>
      </w:pPr>
    </w:lvl>
    <w:lvl w:ilvl="4" w:tplc="04220019" w:tentative="1">
      <w:start w:val="1"/>
      <w:numFmt w:val="lowerLetter"/>
      <w:lvlText w:val="%5."/>
      <w:lvlJc w:val="left"/>
      <w:pPr>
        <w:ind w:left="3957" w:hanging="360"/>
      </w:pPr>
    </w:lvl>
    <w:lvl w:ilvl="5" w:tplc="0422001B" w:tentative="1">
      <w:start w:val="1"/>
      <w:numFmt w:val="lowerRoman"/>
      <w:lvlText w:val="%6."/>
      <w:lvlJc w:val="right"/>
      <w:pPr>
        <w:ind w:left="4677" w:hanging="180"/>
      </w:pPr>
    </w:lvl>
    <w:lvl w:ilvl="6" w:tplc="0422000F" w:tentative="1">
      <w:start w:val="1"/>
      <w:numFmt w:val="decimal"/>
      <w:lvlText w:val="%7."/>
      <w:lvlJc w:val="left"/>
      <w:pPr>
        <w:ind w:left="5397" w:hanging="360"/>
      </w:pPr>
    </w:lvl>
    <w:lvl w:ilvl="7" w:tplc="04220019" w:tentative="1">
      <w:start w:val="1"/>
      <w:numFmt w:val="lowerLetter"/>
      <w:lvlText w:val="%8."/>
      <w:lvlJc w:val="left"/>
      <w:pPr>
        <w:ind w:left="6117" w:hanging="360"/>
      </w:pPr>
    </w:lvl>
    <w:lvl w:ilvl="8" w:tplc="0422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8" w15:restartNumberingAfterBreak="0">
    <w:nsid w:val="7F5366E8"/>
    <w:multiLevelType w:val="multilevel"/>
    <w:tmpl w:val="39BE98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44"/>
  </w:num>
  <w:num w:numId="4">
    <w:abstractNumId w:val="14"/>
  </w:num>
  <w:num w:numId="5">
    <w:abstractNumId w:val="29"/>
  </w:num>
  <w:num w:numId="6">
    <w:abstractNumId w:val="18"/>
  </w:num>
  <w:num w:numId="7">
    <w:abstractNumId w:val="24"/>
  </w:num>
  <w:num w:numId="8">
    <w:abstractNumId w:val="21"/>
  </w:num>
  <w:num w:numId="9">
    <w:abstractNumId w:val="48"/>
  </w:num>
  <w:num w:numId="10">
    <w:abstractNumId w:val="7"/>
  </w:num>
  <w:num w:numId="11">
    <w:abstractNumId w:val="28"/>
  </w:num>
  <w:num w:numId="12">
    <w:abstractNumId w:val="13"/>
  </w:num>
  <w:num w:numId="13">
    <w:abstractNumId w:val="46"/>
  </w:num>
  <w:num w:numId="14">
    <w:abstractNumId w:val="1"/>
  </w:num>
  <w:num w:numId="15">
    <w:abstractNumId w:val="23"/>
  </w:num>
  <w:num w:numId="16">
    <w:abstractNumId w:val="6"/>
  </w:num>
  <w:num w:numId="17">
    <w:abstractNumId w:val="10"/>
  </w:num>
  <w:num w:numId="18">
    <w:abstractNumId w:val="47"/>
  </w:num>
  <w:num w:numId="19">
    <w:abstractNumId w:val="27"/>
  </w:num>
  <w:num w:numId="20">
    <w:abstractNumId w:val="11"/>
  </w:num>
  <w:num w:numId="21">
    <w:abstractNumId w:val="26"/>
  </w:num>
  <w:num w:numId="22">
    <w:abstractNumId w:val="15"/>
  </w:num>
  <w:num w:numId="23">
    <w:abstractNumId w:val="31"/>
  </w:num>
  <w:num w:numId="24">
    <w:abstractNumId w:val="42"/>
  </w:num>
  <w:num w:numId="25">
    <w:abstractNumId w:val="35"/>
  </w:num>
  <w:num w:numId="26">
    <w:abstractNumId w:val="25"/>
  </w:num>
  <w:num w:numId="27">
    <w:abstractNumId w:val="34"/>
  </w:num>
  <w:num w:numId="28">
    <w:abstractNumId w:val="41"/>
  </w:num>
  <w:num w:numId="29">
    <w:abstractNumId w:val="17"/>
  </w:num>
  <w:num w:numId="30">
    <w:abstractNumId w:val="20"/>
  </w:num>
  <w:num w:numId="31">
    <w:abstractNumId w:val="45"/>
  </w:num>
  <w:num w:numId="32">
    <w:abstractNumId w:val="30"/>
  </w:num>
  <w:num w:numId="33">
    <w:abstractNumId w:val="32"/>
  </w:num>
  <w:num w:numId="34">
    <w:abstractNumId w:val="37"/>
  </w:num>
  <w:num w:numId="35">
    <w:abstractNumId w:val="19"/>
  </w:num>
  <w:num w:numId="36">
    <w:abstractNumId w:val="38"/>
  </w:num>
  <w:num w:numId="37">
    <w:abstractNumId w:val="5"/>
  </w:num>
  <w:num w:numId="38">
    <w:abstractNumId w:val="16"/>
  </w:num>
  <w:num w:numId="39">
    <w:abstractNumId w:val="8"/>
  </w:num>
  <w:num w:numId="40">
    <w:abstractNumId w:val="4"/>
  </w:num>
  <w:num w:numId="41">
    <w:abstractNumId w:val="2"/>
  </w:num>
  <w:num w:numId="42">
    <w:abstractNumId w:val="22"/>
  </w:num>
  <w:num w:numId="43">
    <w:abstractNumId w:val="43"/>
  </w:num>
  <w:num w:numId="44">
    <w:abstractNumId w:val="12"/>
  </w:num>
  <w:num w:numId="45">
    <w:abstractNumId w:val="39"/>
  </w:num>
  <w:num w:numId="46">
    <w:abstractNumId w:val="36"/>
  </w:num>
  <w:num w:numId="47">
    <w:abstractNumId w:val="40"/>
  </w:num>
  <w:num w:numId="48">
    <w:abstractNumId w:val="9"/>
  </w:num>
  <w:num w:numId="49">
    <w:abstractNumId w:val="3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2DD"/>
    <w:rsid w:val="0000521F"/>
    <w:rsid w:val="00005800"/>
    <w:rsid w:val="00005EEB"/>
    <w:rsid w:val="00006CCD"/>
    <w:rsid w:val="00014E6A"/>
    <w:rsid w:val="000158F5"/>
    <w:rsid w:val="00021570"/>
    <w:rsid w:val="000217A7"/>
    <w:rsid w:val="0002185C"/>
    <w:rsid w:val="00021B83"/>
    <w:rsid w:val="00023D91"/>
    <w:rsid w:val="00025DFE"/>
    <w:rsid w:val="00027318"/>
    <w:rsid w:val="000274F5"/>
    <w:rsid w:val="000275DB"/>
    <w:rsid w:val="00030786"/>
    <w:rsid w:val="00031AD6"/>
    <w:rsid w:val="00031C86"/>
    <w:rsid w:val="00032F06"/>
    <w:rsid w:val="00035642"/>
    <w:rsid w:val="000360D3"/>
    <w:rsid w:val="00044D79"/>
    <w:rsid w:val="0004610F"/>
    <w:rsid w:val="00047DC1"/>
    <w:rsid w:val="00051A3B"/>
    <w:rsid w:val="00052805"/>
    <w:rsid w:val="00054291"/>
    <w:rsid w:val="0005723C"/>
    <w:rsid w:val="00057951"/>
    <w:rsid w:val="00057ABA"/>
    <w:rsid w:val="00061C4D"/>
    <w:rsid w:val="0006206D"/>
    <w:rsid w:val="0007228C"/>
    <w:rsid w:val="00074F8B"/>
    <w:rsid w:val="000751CA"/>
    <w:rsid w:val="00076CD9"/>
    <w:rsid w:val="00085280"/>
    <w:rsid w:val="00085FC4"/>
    <w:rsid w:val="00092125"/>
    <w:rsid w:val="00094124"/>
    <w:rsid w:val="000A0309"/>
    <w:rsid w:val="000A2768"/>
    <w:rsid w:val="000A2A72"/>
    <w:rsid w:val="000A337E"/>
    <w:rsid w:val="000A43E3"/>
    <w:rsid w:val="000C12D8"/>
    <w:rsid w:val="000C7B3B"/>
    <w:rsid w:val="000C7FB9"/>
    <w:rsid w:val="000D15F1"/>
    <w:rsid w:val="000D4157"/>
    <w:rsid w:val="000E145D"/>
    <w:rsid w:val="000E2728"/>
    <w:rsid w:val="000E36E0"/>
    <w:rsid w:val="000E4A2F"/>
    <w:rsid w:val="000E57A3"/>
    <w:rsid w:val="000E58D0"/>
    <w:rsid w:val="000E65CF"/>
    <w:rsid w:val="000E672E"/>
    <w:rsid w:val="000F1DFE"/>
    <w:rsid w:val="000F2F1A"/>
    <w:rsid w:val="000F4B2E"/>
    <w:rsid w:val="00101898"/>
    <w:rsid w:val="001079EA"/>
    <w:rsid w:val="00112A31"/>
    <w:rsid w:val="00113B54"/>
    <w:rsid w:val="0011428F"/>
    <w:rsid w:val="00114BDA"/>
    <w:rsid w:val="0011572B"/>
    <w:rsid w:val="00116A40"/>
    <w:rsid w:val="001212AA"/>
    <w:rsid w:val="00125191"/>
    <w:rsid w:val="00125770"/>
    <w:rsid w:val="00125E05"/>
    <w:rsid w:val="00131C89"/>
    <w:rsid w:val="001353D6"/>
    <w:rsid w:val="001356DD"/>
    <w:rsid w:val="00136F94"/>
    <w:rsid w:val="001378C5"/>
    <w:rsid w:val="00140840"/>
    <w:rsid w:val="0014138B"/>
    <w:rsid w:val="00141DA4"/>
    <w:rsid w:val="00142708"/>
    <w:rsid w:val="001459B8"/>
    <w:rsid w:val="00151F36"/>
    <w:rsid w:val="00152207"/>
    <w:rsid w:val="00155FD1"/>
    <w:rsid w:val="00162869"/>
    <w:rsid w:val="001629FA"/>
    <w:rsid w:val="00167308"/>
    <w:rsid w:val="001702A2"/>
    <w:rsid w:val="001724E3"/>
    <w:rsid w:val="001752CC"/>
    <w:rsid w:val="00176CF1"/>
    <w:rsid w:val="00177267"/>
    <w:rsid w:val="0017771C"/>
    <w:rsid w:val="00181F02"/>
    <w:rsid w:val="00183798"/>
    <w:rsid w:val="001842E2"/>
    <w:rsid w:val="00187E12"/>
    <w:rsid w:val="00190FB7"/>
    <w:rsid w:val="001910BE"/>
    <w:rsid w:val="001933A2"/>
    <w:rsid w:val="00194200"/>
    <w:rsid w:val="001948B3"/>
    <w:rsid w:val="001958E4"/>
    <w:rsid w:val="001963AD"/>
    <w:rsid w:val="001B3FC7"/>
    <w:rsid w:val="001B41BB"/>
    <w:rsid w:val="001B43BE"/>
    <w:rsid w:val="001B6950"/>
    <w:rsid w:val="001B69FD"/>
    <w:rsid w:val="001C56E3"/>
    <w:rsid w:val="001C57D3"/>
    <w:rsid w:val="001C6BB2"/>
    <w:rsid w:val="001D184D"/>
    <w:rsid w:val="001D2697"/>
    <w:rsid w:val="001D26C9"/>
    <w:rsid w:val="001D5C5A"/>
    <w:rsid w:val="001E0BF1"/>
    <w:rsid w:val="001E2F12"/>
    <w:rsid w:val="001E3DEB"/>
    <w:rsid w:val="001E4A17"/>
    <w:rsid w:val="001E714A"/>
    <w:rsid w:val="001F144D"/>
    <w:rsid w:val="001F28F0"/>
    <w:rsid w:val="001F5EB1"/>
    <w:rsid w:val="002042BB"/>
    <w:rsid w:val="00204B36"/>
    <w:rsid w:val="00206CD6"/>
    <w:rsid w:val="00207E13"/>
    <w:rsid w:val="00214E2A"/>
    <w:rsid w:val="00215120"/>
    <w:rsid w:val="00215F40"/>
    <w:rsid w:val="002160B9"/>
    <w:rsid w:val="0022081C"/>
    <w:rsid w:val="00226C73"/>
    <w:rsid w:val="0022720B"/>
    <w:rsid w:val="00230549"/>
    <w:rsid w:val="002409C7"/>
    <w:rsid w:val="002410BB"/>
    <w:rsid w:val="00243EF3"/>
    <w:rsid w:val="00245729"/>
    <w:rsid w:val="00245AC2"/>
    <w:rsid w:val="0024618E"/>
    <w:rsid w:val="002528E3"/>
    <w:rsid w:val="00256C3E"/>
    <w:rsid w:val="00261708"/>
    <w:rsid w:val="00263077"/>
    <w:rsid w:val="00267753"/>
    <w:rsid w:val="00270941"/>
    <w:rsid w:val="002716BB"/>
    <w:rsid w:val="00272F84"/>
    <w:rsid w:val="0027419E"/>
    <w:rsid w:val="00274FB1"/>
    <w:rsid w:val="002760A3"/>
    <w:rsid w:val="002808C9"/>
    <w:rsid w:val="00281950"/>
    <w:rsid w:val="002820DE"/>
    <w:rsid w:val="00283327"/>
    <w:rsid w:val="002869C6"/>
    <w:rsid w:val="002914B0"/>
    <w:rsid w:val="00294BB9"/>
    <w:rsid w:val="00294E1E"/>
    <w:rsid w:val="00295433"/>
    <w:rsid w:val="00297D33"/>
    <w:rsid w:val="002A2A42"/>
    <w:rsid w:val="002A7A2D"/>
    <w:rsid w:val="002A7A7E"/>
    <w:rsid w:val="002B0B49"/>
    <w:rsid w:val="002B3BB7"/>
    <w:rsid w:val="002B4549"/>
    <w:rsid w:val="002B4F19"/>
    <w:rsid w:val="002C0862"/>
    <w:rsid w:val="002D1398"/>
    <w:rsid w:val="002D2F27"/>
    <w:rsid w:val="002D403A"/>
    <w:rsid w:val="002D61D2"/>
    <w:rsid w:val="002D6728"/>
    <w:rsid w:val="002D7DD4"/>
    <w:rsid w:val="002E02AD"/>
    <w:rsid w:val="002E1A5B"/>
    <w:rsid w:val="002E53CA"/>
    <w:rsid w:val="002F47EE"/>
    <w:rsid w:val="003038A2"/>
    <w:rsid w:val="003039E9"/>
    <w:rsid w:val="00303E0C"/>
    <w:rsid w:val="003059DC"/>
    <w:rsid w:val="00310D0D"/>
    <w:rsid w:val="003114CA"/>
    <w:rsid w:val="003149BB"/>
    <w:rsid w:val="003174C7"/>
    <w:rsid w:val="00324E39"/>
    <w:rsid w:val="0032717F"/>
    <w:rsid w:val="003328C6"/>
    <w:rsid w:val="003352A2"/>
    <w:rsid w:val="00336940"/>
    <w:rsid w:val="003378C4"/>
    <w:rsid w:val="00337D2F"/>
    <w:rsid w:val="00341836"/>
    <w:rsid w:val="00347CAA"/>
    <w:rsid w:val="003512A6"/>
    <w:rsid w:val="00351A0E"/>
    <w:rsid w:val="00352E84"/>
    <w:rsid w:val="00356980"/>
    <w:rsid w:val="00361530"/>
    <w:rsid w:val="00361974"/>
    <w:rsid w:val="00361D10"/>
    <w:rsid w:val="00363CA5"/>
    <w:rsid w:val="003659F7"/>
    <w:rsid w:val="00371F07"/>
    <w:rsid w:val="00374E34"/>
    <w:rsid w:val="00375A37"/>
    <w:rsid w:val="0037698C"/>
    <w:rsid w:val="0037791B"/>
    <w:rsid w:val="003779B3"/>
    <w:rsid w:val="00380BAA"/>
    <w:rsid w:val="00381A41"/>
    <w:rsid w:val="00382B9D"/>
    <w:rsid w:val="003933E1"/>
    <w:rsid w:val="00394CA8"/>
    <w:rsid w:val="00394DAF"/>
    <w:rsid w:val="00396016"/>
    <w:rsid w:val="003A150C"/>
    <w:rsid w:val="003A2F61"/>
    <w:rsid w:val="003A4657"/>
    <w:rsid w:val="003B0848"/>
    <w:rsid w:val="003B12E4"/>
    <w:rsid w:val="003B1693"/>
    <w:rsid w:val="003B214D"/>
    <w:rsid w:val="003B3682"/>
    <w:rsid w:val="003B54E6"/>
    <w:rsid w:val="003C61BD"/>
    <w:rsid w:val="003C6A99"/>
    <w:rsid w:val="003D3D8C"/>
    <w:rsid w:val="003D3EC5"/>
    <w:rsid w:val="003D3FA6"/>
    <w:rsid w:val="003D3FA9"/>
    <w:rsid w:val="003D48E4"/>
    <w:rsid w:val="003D65DF"/>
    <w:rsid w:val="003E3C64"/>
    <w:rsid w:val="003E63D0"/>
    <w:rsid w:val="003F6192"/>
    <w:rsid w:val="00400064"/>
    <w:rsid w:val="00402104"/>
    <w:rsid w:val="004076EC"/>
    <w:rsid w:val="00410827"/>
    <w:rsid w:val="00413105"/>
    <w:rsid w:val="004139C8"/>
    <w:rsid w:val="00416B37"/>
    <w:rsid w:val="004170A8"/>
    <w:rsid w:val="00422B56"/>
    <w:rsid w:val="0042397C"/>
    <w:rsid w:val="004260F0"/>
    <w:rsid w:val="00430C31"/>
    <w:rsid w:val="004324E2"/>
    <w:rsid w:val="00434A4E"/>
    <w:rsid w:val="00440C4F"/>
    <w:rsid w:val="00440E28"/>
    <w:rsid w:val="004438D1"/>
    <w:rsid w:val="0044434D"/>
    <w:rsid w:val="00445163"/>
    <w:rsid w:val="004546F9"/>
    <w:rsid w:val="00454712"/>
    <w:rsid w:val="0046038A"/>
    <w:rsid w:val="00463BA1"/>
    <w:rsid w:val="00464423"/>
    <w:rsid w:val="00466F34"/>
    <w:rsid w:val="004711C5"/>
    <w:rsid w:val="004719E7"/>
    <w:rsid w:val="0047389C"/>
    <w:rsid w:val="00473BE3"/>
    <w:rsid w:val="004809A7"/>
    <w:rsid w:val="00480DEB"/>
    <w:rsid w:val="0048174E"/>
    <w:rsid w:val="004869FF"/>
    <w:rsid w:val="00487AB4"/>
    <w:rsid w:val="00487C71"/>
    <w:rsid w:val="0049267B"/>
    <w:rsid w:val="00496CB8"/>
    <w:rsid w:val="00497486"/>
    <w:rsid w:val="004A4593"/>
    <w:rsid w:val="004A76A7"/>
    <w:rsid w:val="004B2C0F"/>
    <w:rsid w:val="004C1142"/>
    <w:rsid w:val="004C35B6"/>
    <w:rsid w:val="004C6360"/>
    <w:rsid w:val="004C7AED"/>
    <w:rsid w:val="004D43AD"/>
    <w:rsid w:val="004E2987"/>
    <w:rsid w:val="004E2BFF"/>
    <w:rsid w:val="004E4EDF"/>
    <w:rsid w:val="004E5ACD"/>
    <w:rsid w:val="004F15EA"/>
    <w:rsid w:val="004F5EC5"/>
    <w:rsid w:val="004F6002"/>
    <w:rsid w:val="004F7AEA"/>
    <w:rsid w:val="00501E55"/>
    <w:rsid w:val="005028E6"/>
    <w:rsid w:val="00503322"/>
    <w:rsid w:val="0050530B"/>
    <w:rsid w:val="00506B8A"/>
    <w:rsid w:val="00513BD7"/>
    <w:rsid w:val="00515C04"/>
    <w:rsid w:val="005167A3"/>
    <w:rsid w:val="0052116C"/>
    <w:rsid w:val="00521256"/>
    <w:rsid w:val="005222E2"/>
    <w:rsid w:val="0053209E"/>
    <w:rsid w:val="00537A65"/>
    <w:rsid w:val="00537D79"/>
    <w:rsid w:val="00540BDC"/>
    <w:rsid w:val="00541FF7"/>
    <w:rsid w:val="00547B0E"/>
    <w:rsid w:val="00555398"/>
    <w:rsid w:val="005612F8"/>
    <w:rsid w:val="00561853"/>
    <w:rsid w:val="00565A74"/>
    <w:rsid w:val="0056794A"/>
    <w:rsid w:val="005706DA"/>
    <w:rsid w:val="005723EC"/>
    <w:rsid w:val="0057431F"/>
    <w:rsid w:val="0057479C"/>
    <w:rsid w:val="005749BC"/>
    <w:rsid w:val="00574E86"/>
    <w:rsid w:val="005805A5"/>
    <w:rsid w:val="00582C89"/>
    <w:rsid w:val="00582F7D"/>
    <w:rsid w:val="0058326D"/>
    <w:rsid w:val="0058387E"/>
    <w:rsid w:val="00583BEA"/>
    <w:rsid w:val="00584352"/>
    <w:rsid w:val="0058506B"/>
    <w:rsid w:val="00585CFF"/>
    <w:rsid w:val="00586C90"/>
    <w:rsid w:val="00587BC0"/>
    <w:rsid w:val="005905C2"/>
    <w:rsid w:val="00592ABE"/>
    <w:rsid w:val="005953C9"/>
    <w:rsid w:val="0059556C"/>
    <w:rsid w:val="00595775"/>
    <w:rsid w:val="00596C51"/>
    <w:rsid w:val="00596D19"/>
    <w:rsid w:val="005A023A"/>
    <w:rsid w:val="005A637F"/>
    <w:rsid w:val="005A7F85"/>
    <w:rsid w:val="005B1826"/>
    <w:rsid w:val="005B2AF4"/>
    <w:rsid w:val="005C1205"/>
    <w:rsid w:val="005C2688"/>
    <w:rsid w:val="005C4744"/>
    <w:rsid w:val="005C7B06"/>
    <w:rsid w:val="005D1147"/>
    <w:rsid w:val="005D14E5"/>
    <w:rsid w:val="005D32CF"/>
    <w:rsid w:val="005D51E7"/>
    <w:rsid w:val="005D7D31"/>
    <w:rsid w:val="005E04B4"/>
    <w:rsid w:val="005E31CF"/>
    <w:rsid w:val="005E4A58"/>
    <w:rsid w:val="005E6028"/>
    <w:rsid w:val="005F04E7"/>
    <w:rsid w:val="005F0FC2"/>
    <w:rsid w:val="005F1C60"/>
    <w:rsid w:val="005F3A3F"/>
    <w:rsid w:val="00600D2A"/>
    <w:rsid w:val="00602BDD"/>
    <w:rsid w:val="00603F09"/>
    <w:rsid w:val="00605027"/>
    <w:rsid w:val="0060543A"/>
    <w:rsid w:val="00607518"/>
    <w:rsid w:val="00614D34"/>
    <w:rsid w:val="0061539A"/>
    <w:rsid w:val="006214A5"/>
    <w:rsid w:val="00621EB5"/>
    <w:rsid w:val="006250D9"/>
    <w:rsid w:val="0062513F"/>
    <w:rsid w:val="006308C4"/>
    <w:rsid w:val="00632D49"/>
    <w:rsid w:val="00633394"/>
    <w:rsid w:val="00634053"/>
    <w:rsid w:val="006342F6"/>
    <w:rsid w:val="0063588A"/>
    <w:rsid w:val="00642D2A"/>
    <w:rsid w:val="00644006"/>
    <w:rsid w:val="00644E96"/>
    <w:rsid w:val="00645724"/>
    <w:rsid w:val="00646AA0"/>
    <w:rsid w:val="00650237"/>
    <w:rsid w:val="00651E41"/>
    <w:rsid w:val="00660BC5"/>
    <w:rsid w:val="00660DEA"/>
    <w:rsid w:val="0066114D"/>
    <w:rsid w:val="00662BD8"/>
    <w:rsid w:val="00662CD6"/>
    <w:rsid w:val="00663D17"/>
    <w:rsid w:val="0066532F"/>
    <w:rsid w:val="00665B5D"/>
    <w:rsid w:val="006667D0"/>
    <w:rsid w:val="00671971"/>
    <w:rsid w:val="006758DF"/>
    <w:rsid w:val="0068027C"/>
    <w:rsid w:val="00681F4B"/>
    <w:rsid w:val="00682800"/>
    <w:rsid w:val="0068675A"/>
    <w:rsid w:val="006876F5"/>
    <w:rsid w:val="00691E64"/>
    <w:rsid w:val="00696541"/>
    <w:rsid w:val="006A0A63"/>
    <w:rsid w:val="006A1BF6"/>
    <w:rsid w:val="006A3532"/>
    <w:rsid w:val="006A6007"/>
    <w:rsid w:val="006A69CD"/>
    <w:rsid w:val="006B098C"/>
    <w:rsid w:val="006B426C"/>
    <w:rsid w:val="006B7DD0"/>
    <w:rsid w:val="006C3BD6"/>
    <w:rsid w:val="006C44F9"/>
    <w:rsid w:val="006C5A36"/>
    <w:rsid w:val="006E5341"/>
    <w:rsid w:val="006F2399"/>
    <w:rsid w:val="006F5E45"/>
    <w:rsid w:val="00706A34"/>
    <w:rsid w:val="00710141"/>
    <w:rsid w:val="00711DD7"/>
    <w:rsid w:val="00714E1B"/>
    <w:rsid w:val="00717AD4"/>
    <w:rsid w:val="00720021"/>
    <w:rsid w:val="00720279"/>
    <w:rsid w:val="00723532"/>
    <w:rsid w:val="00723AB0"/>
    <w:rsid w:val="00725B5F"/>
    <w:rsid w:val="00727BFF"/>
    <w:rsid w:val="007303BA"/>
    <w:rsid w:val="00730AAA"/>
    <w:rsid w:val="00730BC9"/>
    <w:rsid w:val="00730C33"/>
    <w:rsid w:val="00732832"/>
    <w:rsid w:val="00732B9C"/>
    <w:rsid w:val="00733275"/>
    <w:rsid w:val="00735E40"/>
    <w:rsid w:val="007361A8"/>
    <w:rsid w:val="00741D4C"/>
    <w:rsid w:val="0074692D"/>
    <w:rsid w:val="00747391"/>
    <w:rsid w:val="00752D96"/>
    <w:rsid w:val="00752ECB"/>
    <w:rsid w:val="00755DDD"/>
    <w:rsid w:val="007561FA"/>
    <w:rsid w:val="00760DA1"/>
    <w:rsid w:val="00762029"/>
    <w:rsid w:val="0076213B"/>
    <w:rsid w:val="0076220D"/>
    <w:rsid w:val="00763EAC"/>
    <w:rsid w:val="00766D85"/>
    <w:rsid w:val="00773063"/>
    <w:rsid w:val="007730E4"/>
    <w:rsid w:val="00774113"/>
    <w:rsid w:val="007760C1"/>
    <w:rsid w:val="0078151D"/>
    <w:rsid w:val="00781AEE"/>
    <w:rsid w:val="00782C7E"/>
    <w:rsid w:val="00784221"/>
    <w:rsid w:val="0078567F"/>
    <w:rsid w:val="007865CE"/>
    <w:rsid w:val="0078668F"/>
    <w:rsid w:val="00790D80"/>
    <w:rsid w:val="007910E4"/>
    <w:rsid w:val="00793F48"/>
    <w:rsid w:val="00794EFF"/>
    <w:rsid w:val="007950CA"/>
    <w:rsid w:val="007A46FC"/>
    <w:rsid w:val="007A7E66"/>
    <w:rsid w:val="007B1705"/>
    <w:rsid w:val="007B2B89"/>
    <w:rsid w:val="007B36DD"/>
    <w:rsid w:val="007B3D13"/>
    <w:rsid w:val="007C0B10"/>
    <w:rsid w:val="007C1069"/>
    <w:rsid w:val="007C30F9"/>
    <w:rsid w:val="007C3A25"/>
    <w:rsid w:val="007C3B95"/>
    <w:rsid w:val="007C648A"/>
    <w:rsid w:val="007C727E"/>
    <w:rsid w:val="007D1169"/>
    <w:rsid w:val="007D1E80"/>
    <w:rsid w:val="007D4055"/>
    <w:rsid w:val="007D7055"/>
    <w:rsid w:val="007E41F2"/>
    <w:rsid w:val="007E7DC1"/>
    <w:rsid w:val="007F110F"/>
    <w:rsid w:val="007F149C"/>
    <w:rsid w:val="007F62CA"/>
    <w:rsid w:val="00800CCA"/>
    <w:rsid w:val="00806216"/>
    <w:rsid w:val="008100B1"/>
    <w:rsid w:val="00812D6D"/>
    <w:rsid w:val="00813CC6"/>
    <w:rsid w:val="008222B2"/>
    <w:rsid w:val="00822368"/>
    <w:rsid w:val="00822F8A"/>
    <w:rsid w:val="0082389E"/>
    <w:rsid w:val="00825291"/>
    <w:rsid w:val="008309C7"/>
    <w:rsid w:val="00832A6F"/>
    <w:rsid w:val="00832E28"/>
    <w:rsid w:val="00833A47"/>
    <w:rsid w:val="00834CF2"/>
    <w:rsid w:val="00841C38"/>
    <w:rsid w:val="00842164"/>
    <w:rsid w:val="00843D0E"/>
    <w:rsid w:val="00844061"/>
    <w:rsid w:val="00845686"/>
    <w:rsid w:val="00846463"/>
    <w:rsid w:val="00847138"/>
    <w:rsid w:val="00847303"/>
    <w:rsid w:val="0085231D"/>
    <w:rsid w:val="00861C7E"/>
    <w:rsid w:val="00864B34"/>
    <w:rsid w:val="0087370A"/>
    <w:rsid w:val="0087460E"/>
    <w:rsid w:val="00874649"/>
    <w:rsid w:val="00877825"/>
    <w:rsid w:val="0088347C"/>
    <w:rsid w:val="008841C9"/>
    <w:rsid w:val="00885828"/>
    <w:rsid w:val="00886B62"/>
    <w:rsid w:val="00890BF9"/>
    <w:rsid w:val="00891D6E"/>
    <w:rsid w:val="00892D85"/>
    <w:rsid w:val="00893A29"/>
    <w:rsid w:val="008973AE"/>
    <w:rsid w:val="008A08D4"/>
    <w:rsid w:val="008A5D46"/>
    <w:rsid w:val="008B1553"/>
    <w:rsid w:val="008B1611"/>
    <w:rsid w:val="008B2D91"/>
    <w:rsid w:val="008B34D2"/>
    <w:rsid w:val="008B51B8"/>
    <w:rsid w:val="008B54D4"/>
    <w:rsid w:val="008B61CC"/>
    <w:rsid w:val="008C1D9C"/>
    <w:rsid w:val="008C4205"/>
    <w:rsid w:val="008C5400"/>
    <w:rsid w:val="008E2B4B"/>
    <w:rsid w:val="008E427D"/>
    <w:rsid w:val="008E47D1"/>
    <w:rsid w:val="008E4EEC"/>
    <w:rsid w:val="008E63B6"/>
    <w:rsid w:val="008F006F"/>
    <w:rsid w:val="008F2E56"/>
    <w:rsid w:val="008F3D8C"/>
    <w:rsid w:val="008F45FF"/>
    <w:rsid w:val="008F4CC0"/>
    <w:rsid w:val="00903231"/>
    <w:rsid w:val="009036E9"/>
    <w:rsid w:val="0090520B"/>
    <w:rsid w:val="009112B9"/>
    <w:rsid w:val="00917D9A"/>
    <w:rsid w:val="00920992"/>
    <w:rsid w:val="00923B9D"/>
    <w:rsid w:val="00925B7E"/>
    <w:rsid w:val="00925DCF"/>
    <w:rsid w:val="00941A64"/>
    <w:rsid w:val="009459F9"/>
    <w:rsid w:val="009478F6"/>
    <w:rsid w:val="009524B9"/>
    <w:rsid w:val="00952AEF"/>
    <w:rsid w:val="00953991"/>
    <w:rsid w:val="00954C8D"/>
    <w:rsid w:val="0095529F"/>
    <w:rsid w:val="00957AF2"/>
    <w:rsid w:val="00960A6F"/>
    <w:rsid w:val="00963424"/>
    <w:rsid w:val="00966A36"/>
    <w:rsid w:val="00973D75"/>
    <w:rsid w:val="00976441"/>
    <w:rsid w:val="009768F5"/>
    <w:rsid w:val="0098346A"/>
    <w:rsid w:val="009845D9"/>
    <w:rsid w:val="009863B0"/>
    <w:rsid w:val="00991858"/>
    <w:rsid w:val="0099320D"/>
    <w:rsid w:val="00996C05"/>
    <w:rsid w:val="00996CCC"/>
    <w:rsid w:val="009975E2"/>
    <w:rsid w:val="00997960"/>
    <w:rsid w:val="009A1DB5"/>
    <w:rsid w:val="009A3125"/>
    <w:rsid w:val="009A4B02"/>
    <w:rsid w:val="009A5D65"/>
    <w:rsid w:val="009A7AA6"/>
    <w:rsid w:val="009B0A1D"/>
    <w:rsid w:val="009B1D04"/>
    <w:rsid w:val="009B31AD"/>
    <w:rsid w:val="009B628E"/>
    <w:rsid w:val="009B6E7A"/>
    <w:rsid w:val="009C2924"/>
    <w:rsid w:val="009C48DF"/>
    <w:rsid w:val="009C4CE2"/>
    <w:rsid w:val="009C5357"/>
    <w:rsid w:val="009D054D"/>
    <w:rsid w:val="009D0573"/>
    <w:rsid w:val="009D2265"/>
    <w:rsid w:val="009D58DB"/>
    <w:rsid w:val="009D5B70"/>
    <w:rsid w:val="009D6047"/>
    <w:rsid w:val="009D7DA2"/>
    <w:rsid w:val="009E0AD1"/>
    <w:rsid w:val="009E3DE8"/>
    <w:rsid w:val="009E7130"/>
    <w:rsid w:val="009F2C11"/>
    <w:rsid w:val="009F33A7"/>
    <w:rsid w:val="009F33C3"/>
    <w:rsid w:val="009F4C6A"/>
    <w:rsid w:val="009F6153"/>
    <w:rsid w:val="009F7287"/>
    <w:rsid w:val="009F7F6C"/>
    <w:rsid w:val="00A00461"/>
    <w:rsid w:val="00A02104"/>
    <w:rsid w:val="00A0363C"/>
    <w:rsid w:val="00A03C5C"/>
    <w:rsid w:val="00A04B77"/>
    <w:rsid w:val="00A065A7"/>
    <w:rsid w:val="00A102B8"/>
    <w:rsid w:val="00A129E3"/>
    <w:rsid w:val="00A13699"/>
    <w:rsid w:val="00A146FB"/>
    <w:rsid w:val="00A14D38"/>
    <w:rsid w:val="00A166F4"/>
    <w:rsid w:val="00A176AF"/>
    <w:rsid w:val="00A17AAE"/>
    <w:rsid w:val="00A2443C"/>
    <w:rsid w:val="00A2510C"/>
    <w:rsid w:val="00A251ED"/>
    <w:rsid w:val="00A25FB3"/>
    <w:rsid w:val="00A276E2"/>
    <w:rsid w:val="00A30B67"/>
    <w:rsid w:val="00A3130C"/>
    <w:rsid w:val="00A32556"/>
    <w:rsid w:val="00A35629"/>
    <w:rsid w:val="00A40ACF"/>
    <w:rsid w:val="00A40D0B"/>
    <w:rsid w:val="00A4100A"/>
    <w:rsid w:val="00A41668"/>
    <w:rsid w:val="00A42FF1"/>
    <w:rsid w:val="00A43F4A"/>
    <w:rsid w:val="00A451F4"/>
    <w:rsid w:val="00A52F12"/>
    <w:rsid w:val="00A53640"/>
    <w:rsid w:val="00A53F61"/>
    <w:rsid w:val="00A56570"/>
    <w:rsid w:val="00A56D7B"/>
    <w:rsid w:val="00A624D6"/>
    <w:rsid w:val="00A62F0E"/>
    <w:rsid w:val="00A6711E"/>
    <w:rsid w:val="00A679A2"/>
    <w:rsid w:val="00A67DFD"/>
    <w:rsid w:val="00A72B7B"/>
    <w:rsid w:val="00A75E6C"/>
    <w:rsid w:val="00A76BEF"/>
    <w:rsid w:val="00A77F1E"/>
    <w:rsid w:val="00A858F6"/>
    <w:rsid w:val="00A87976"/>
    <w:rsid w:val="00A910E3"/>
    <w:rsid w:val="00A919E9"/>
    <w:rsid w:val="00A92949"/>
    <w:rsid w:val="00AA051A"/>
    <w:rsid w:val="00AA09EE"/>
    <w:rsid w:val="00AA1A5E"/>
    <w:rsid w:val="00AB0B26"/>
    <w:rsid w:val="00AB2B6B"/>
    <w:rsid w:val="00AC3C61"/>
    <w:rsid w:val="00AD171B"/>
    <w:rsid w:val="00AD28C2"/>
    <w:rsid w:val="00AD4781"/>
    <w:rsid w:val="00AD4DC9"/>
    <w:rsid w:val="00AD6043"/>
    <w:rsid w:val="00AE00B9"/>
    <w:rsid w:val="00AE595B"/>
    <w:rsid w:val="00AE7504"/>
    <w:rsid w:val="00AF0087"/>
    <w:rsid w:val="00AF043D"/>
    <w:rsid w:val="00AF0784"/>
    <w:rsid w:val="00AF0A91"/>
    <w:rsid w:val="00AF188E"/>
    <w:rsid w:val="00AF2F64"/>
    <w:rsid w:val="00AF4037"/>
    <w:rsid w:val="00B02CF4"/>
    <w:rsid w:val="00B121F9"/>
    <w:rsid w:val="00B2053A"/>
    <w:rsid w:val="00B21F1F"/>
    <w:rsid w:val="00B306C5"/>
    <w:rsid w:val="00B3076D"/>
    <w:rsid w:val="00B32E29"/>
    <w:rsid w:val="00B33939"/>
    <w:rsid w:val="00B3596E"/>
    <w:rsid w:val="00B461DB"/>
    <w:rsid w:val="00B478A3"/>
    <w:rsid w:val="00B47E11"/>
    <w:rsid w:val="00B50426"/>
    <w:rsid w:val="00B50E68"/>
    <w:rsid w:val="00B527E8"/>
    <w:rsid w:val="00B56254"/>
    <w:rsid w:val="00B5632C"/>
    <w:rsid w:val="00B57220"/>
    <w:rsid w:val="00B6211F"/>
    <w:rsid w:val="00B63B8D"/>
    <w:rsid w:val="00B659A7"/>
    <w:rsid w:val="00B65A65"/>
    <w:rsid w:val="00B67F1C"/>
    <w:rsid w:val="00B70C93"/>
    <w:rsid w:val="00B7222A"/>
    <w:rsid w:val="00B73330"/>
    <w:rsid w:val="00B742F3"/>
    <w:rsid w:val="00B774BC"/>
    <w:rsid w:val="00B774CB"/>
    <w:rsid w:val="00B77C12"/>
    <w:rsid w:val="00B806CD"/>
    <w:rsid w:val="00B807C0"/>
    <w:rsid w:val="00B80C1A"/>
    <w:rsid w:val="00B819A6"/>
    <w:rsid w:val="00B869DE"/>
    <w:rsid w:val="00B87005"/>
    <w:rsid w:val="00B95CA6"/>
    <w:rsid w:val="00BA260C"/>
    <w:rsid w:val="00BA6EEE"/>
    <w:rsid w:val="00BB2A8C"/>
    <w:rsid w:val="00BB6B5C"/>
    <w:rsid w:val="00BC5128"/>
    <w:rsid w:val="00BC666E"/>
    <w:rsid w:val="00BD2B25"/>
    <w:rsid w:val="00BD2E92"/>
    <w:rsid w:val="00BD3D3B"/>
    <w:rsid w:val="00BD7EC8"/>
    <w:rsid w:val="00BD7FDF"/>
    <w:rsid w:val="00BE426B"/>
    <w:rsid w:val="00BE4333"/>
    <w:rsid w:val="00BE7125"/>
    <w:rsid w:val="00BF24BC"/>
    <w:rsid w:val="00BF3475"/>
    <w:rsid w:val="00BF602A"/>
    <w:rsid w:val="00BF7454"/>
    <w:rsid w:val="00C01920"/>
    <w:rsid w:val="00C01B66"/>
    <w:rsid w:val="00C05211"/>
    <w:rsid w:val="00C0781C"/>
    <w:rsid w:val="00C11143"/>
    <w:rsid w:val="00C12D1D"/>
    <w:rsid w:val="00C14B1E"/>
    <w:rsid w:val="00C15C67"/>
    <w:rsid w:val="00C22351"/>
    <w:rsid w:val="00C22D71"/>
    <w:rsid w:val="00C22E9D"/>
    <w:rsid w:val="00C26823"/>
    <w:rsid w:val="00C27E89"/>
    <w:rsid w:val="00C31C29"/>
    <w:rsid w:val="00C32DD3"/>
    <w:rsid w:val="00C356E0"/>
    <w:rsid w:val="00C36825"/>
    <w:rsid w:val="00C37AEB"/>
    <w:rsid w:val="00C42C31"/>
    <w:rsid w:val="00C45061"/>
    <w:rsid w:val="00C47CDD"/>
    <w:rsid w:val="00C52495"/>
    <w:rsid w:val="00C5410C"/>
    <w:rsid w:val="00C55DBA"/>
    <w:rsid w:val="00C5737B"/>
    <w:rsid w:val="00C62BCC"/>
    <w:rsid w:val="00C62FF3"/>
    <w:rsid w:val="00C65876"/>
    <w:rsid w:val="00C71A5F"/>
    <w:rsid w:val="00C73AB6"/>
    <w:rsid w:val="00C741CB"/>
    <w:rsid w:val="00C769A5"/>
    <w:rsid w:val="00C779F1"/>
    <w:rsid w:val="00C87631"/>
    <w:rsid w:val="00C91B50"/>
    <w:rsid w:val="00C93000"/>
    <w:rsid w:val="00C94CCB"/>
    <w:rsid w:val="00C9757D"/>
    <w:rsid w:val="00CA042E"/>
    <w:rsid w:val="00CA1BA0"/>
    <w:rsid w:val="00CA36AB"/>
    <w:rsid w:val="00CA47A9"/>
    <w:rsid w:val="00CA6C0F"/>
    <w:rsid w:val="00CB09BB"/>
    <w:rsid w:val="00CB28FB"/>
    <w:rsid w:val="00CC1CBD"/>
    <w:rsid w:val="00CC2C61"/>
    <w:rsid w:val="00CC690A"/>
    <w:rsid w:val="00CC75B0"/>
    <w:rsid w:val="00CD031A"/>
    <w:rsid w:val="00CD19E6"/>
    <w:rsid w:val="00CD2FFB"/>
    <w:rsid w:val="00CD5807"/>
    <w:rsid w:val="00CE05A8"/>
    <w:rsid w:val="00CE0729"/>
    <w:rsid w:val="00CE297C"/>
    <w:rsid w:val="00CE56CE"/>
    <w:rsid w:val="00CE6E1A"/>
    <w:rsid w:val="00CF44FF"/>
    <w:rsid w:val="00CF487F"/>
    <w:rsid w:val="00CF5E82"/>
    <w:rsid w:val="00CF6136"/>
    <w:rsid w:val="00D120AA"/>
    <w:rsid w:val="00D1422F"/>
    <w:rsid w:val="00D143F4"/>
    <w:rsid w:val="00D14C54"/>
    <w:rsid w:val="00D224F2"/>
    <w:rsid w:val="00D23EA6"/>
    <w:rsid w:val="00D24EA2"/>
    <w:rsid w:val="00D254A8"/>
    <w:rsid w:val="00D32E0E"/>
    <w:rsid w:val="00D33B5C"/>
    <w:rsid w:val="00D33C2F"/>
    <w:rsid w:val="00D34DD6"/>
    <w:rsid w:val="00D35DF4"/>
    <w:rsid w:val="00D36879"/>
    <w:rsid w:val="00D427D4"/>
    <w:rsid w:val="00D434A6"/>
    <w:rsid w:val="00D44E95"/>
    <w:rsid w:val="00D459A4"/>
    <w:rsid w:val="00D47730"/>
    <w:rsid w:val="00D53162"/>
    <w:rsid w:val="00D55E40"/>
    <w:rsid w:val="00D56688"/>
    <w:rsid w:val="00D57B78"/>
    <w:rsid w:val="00D626A6"/>
    <w:rsid w:val="00D63621"/>
    <w:rsid w:val="00D6436A"/>
    <w:rsid w:val="00D67965"/>
    <w:rsid w:val="00D74B94"/>
    <w:rsid w:val="00D77126"/>
    <w:rsid w:val="00D821A5"/>
    <w:rsid w:val="00D85A31"/>
    <w:rsid w:val="00D85DD5"/>
    <w:rsid w:val="00D8734F"/>
    <w:rsid w:val="00D90545"/>
    <w:rsid w:val="00D91629"/>
    <w:rsid w:val="00D94867"/>
    <w:rsid w:val="00D94ED2"/>
    <w:rsid w:val="00D9604A"/>
    <w:rsid w:val="00D96D61"/>
    <w:rsid w:val="00DA05FC"/>
    <w:rsid w:val="00DA0932"/>
    <w:rsid w:val="00DA2205"/>
    <w:rsid w:val="00DA2657"/>
    <w:rsid w:val="00DA3583"/>
    <w:rsid w:val="00DB2BAC"/>
    <w:rsid w:val="00DB4343"/>
    <w:rsid w:val="00DB4455"/>
    <w:rsid w:val="00DB492C"/>
    <w:rsid w:val="00DB55D9"/>
    <w:rsid w:val="00DC1574"/>
    <w:rsid w:val="00DC6198"/>
    <w:rsid w:val="00DD0A4B"/>
    <w:rsid w:val="00DD1DA6"/>
    <w:rsid w:val="00DD20CC"/>
    <w:rsid w:val="00DD72A7"/>
    <w:rsid w:val="00DD7A2B"/>
    <w:rsid w:val="00DE0424"/>
    <w:rsid w:val="00DE043E"/>
    <w:rsid w:val="00DE0E64"/>
    <w:rsid w:val="00DE4B50"/>
    <w:rsid w:val="00DE61DD"/>
    <w:rsid w:val="00DE6D1A"/>
    <w:rsid w:val="00DF009A"/>
    <w:rsid w:val="00DF2CD7"/>
    <w:rsid w:val="00DF334A"/>
    <w:rsid w:val="00DF63B8"/>
    <w:rsid w:val="00E022F6"/>
    <w:rsid w:val="00E0406E"/>
    <w:rsid w:val="00E05523"/>
    <w:rsid w:val="00E05DAF"/>
    <w:rsid w:val="00E1022D"/>
    <w:rsid w:val="00E10B66"/>
    <w:rsid w:val="00E1114D"/>
    <w:rsid w:val="00E1274C"/>
    <w:rsid w:val="00E12B86"/>
    <w:rsid w:val="00E152EF"/>
    <w:rsid w:val="00E17F75"/>
    <w:rsid w:val="00E20318"/>
    <w:rsid w:val="00E22649"/>
    <w:rsid w:val="00E2393E"/>
    <w:rsid w:val="00E248BC"/>
    <w:rsid w:val="00E248C1"/>
    <w:rsid w:val="00E263BC"/>
    <w:rsid w:val="00E26498"/>
    <w:rsid w:val="00E26771"/>
    <w:rsid w:val="00E31BED"/>
    <w:rsid w:val="00E36ACF"/>
    <w:rsid w:val="00E377CF"/>
    <w:rsid w:val="00E4132A"/>
    <w:rsid w:val="00E457D2"/>
    <w:rsid w:val="00E50040"/>
    <w:rsid w:val="00E52B92"/>
    <w:rsid w:val="00E53191"/>
    <w:rsid w:val="00E6335A"/>
    <w:rsid w:val="00E64502"/>
    <w:rsid w:val="00E652DD"/>
    <w:rsid w:val="00E6530C"/>
    <w:rsid w:val="00E662FE"/>
    <w:rsid w:val="00E70C46"/>
    <w:rsid w:val="00E732A3"/>
    <w:rsid w:val="00E7450F"/>
    <w:rsid w:val="00E74D4F"/>
    <w:rsid w:val="00E758E3"/>
    <w:rsid w:val="00E75B21"/>
    <w:rsid w:val="00E817C9"/>
    <w:rsid w:val="00E8211F"/>
    <w:rsid w:val="00E8276F"/>
    <w:rsid w:val="00E84EC1"/>
    <w:rsid w:val="00E858B5"/>
    <w:rsid w:val="00E86F90"/>
    <w:rsid w:val="00E904D3"/>
    <w:rsid w:val="00E95A1A"/>
    <w:rsid w:val="00E973E5"/>
    <w:rsid w:val="00EA0346"/>
    <w:rsid w:val="00EA3C29"/>
    <w:rsid w:val="00EA3DE7"/>
    <w:rsid w:val="00EA4258"/>
    <w:rsid w:val="00EA5A74"/>
    <w:rsid w:val="00EB0B2D"/>
    <w:rsid w:val="00EB5F65"/>
    <w:rsid w:val="00EB62B4"/>
    <w:rsid w:val="00EB6951"/>
    <w:rsid w:val="00EB6C59"/>
    <w:rsid w:val="00EC01C0"/>
    <w:rsid w:val="00EC02D9"/>
    <w:rsid w:val="00EC3744"/>
    <w:rsid w:val="00EC4051"/>
    <w:rsid w:val="00EC4962"/>
    <w:rsid w:val="00ED1B7A"/>
    <w:rsid w:val="00ED239A"/>
    <w:rsid w:val="00ED4F09"/>
    <w:rsid w:val="00ED7EE6"/>
    <w:rsid w:val="00EE0DC0"/>
    <w:rsid w:val="00EE4379"/>
    <w:rsid w:val="00EE5FDD"/>
    <w:rsid w:val="00EE6CF6"/>
    <w:rsid w:val="00EF3528"/>
    <w:rsid w:val="00EF3EA6"/>
    <w:rsid w:val="00EF4949"/>
    <w:rsid w:val="00EF5C0B"/>
    <w:rsid w:val="00EF5CE2"/>
    <w:rsid w:val="00F009E9"/>
    <w:rsid w:val="00F01334"/>
    <w:rsid w:val="00F02642"/>
    <w:rsid w:val="00F043F2"/>
    <w:rsid w:val="00F0671D"/>
    <w:rsid w:val="00F1140B"/>
    <w:rsid w:val="00F152D7"/>
    <w:rsid w:val="00F168AC"/>
    <w:rsid w:val="00F204CF"/>
    <w:rsid w:val="00F25E17"/>
    <w:rsid w:val="00F302BB"/>
    <w:rsid w:val="00F31589"/>
    <w:rsid w:val="00F34525"/>
    <w:rsid w:val="00F35E5A"/>
    <w:rsid w:val="00F37FC7"/>
    <w:rsid w:val="00F46182"/>
    <w:rsid w:val="00F55812"/>
    <w:rsid w:val="00F61A7C"/>
    <w:rsid w:val="00F6401E"/>
    <w:rsid w:val="00F649B7"/>
    <w:rsid w:val="00F6543E"/>
    <w:rsid w:val="00F65F24"/>
    <w:rsid w:val="00F66178"/>
    <w:rsid w:val="00F73DCB"/>
    <w:rsid w:val="00F743D7"/>
    <w:rsid w:val="00F772C2"/>
    <w:rsid w:val="00F80453"/>
    <w:rsid w:val="00F82301"/>
    <w:rsid w:val="00F833E0"/>
    <w:rsid w:val="00F83A09"/>
    <w:rsid w:val="00F929D5"/>
    <w:rsid w:val="00F938D9"/>
    <w:rsid w:val="00F94961"/>
    <w:rsid w:val="00FA02E2"/>
    <w:rsid w:val="00FA1443"/>
    <w:rsid w:val="00FA168C"/>
    <w:rsid w:val="00FA659C"/>
    <w:rsid w:val="00FA7709"/>
    <w:rsid w:val="00FA7AD3"/>
    <w:rsid w:val="00FB4159"/>
    <w:rsid w:val="00FB66CF"/>
    <w:rsid w:val="00FB6DC7"/>
    <w:rsid w:val="00FB7162"/>
    <w:rsid w:val="00FC075A"/>
    <w:rsid w:val="00FC0CEB"/>
    <w:rsid w:val="00FC2AF7"/>
    <w:rsid w:val="00FC50A8"/>
    <w:rsid w:val="00FD1EA0"/>
    <w:rsid w:val="00FD31E6"/>
    <w:rsid w:val="00FD5789"/>
    <w:rsid w:val="00FD58C4"/>
    <w:rsid w:val="00FD6274"/>
    <w:rsid w:val="00FD7D00"/>
    <w:rsid w:val="00FE1CE7"/>
    <w:rsid w:val="00FE786E"/>
    <w:rsid w:val="00FE7BD1"/>
    <w:rsid w:val="00FF18EF"/>
    <w:rsid w:val="00FF3BBF"/>
    <w:rsid w:val="00FF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49AA5"/>
  <w15:chartTrackingRefBased/>
  <w15:docId w15:val="{9B986829-B038-4738-AA5C-D1550CF3D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709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0CCA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cap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7709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5341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b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770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A770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A770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A7709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A7709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A7709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rsid w:val="00C0781C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800CCA"/>
    <w:rPr>
      <w:rFonts w:asciiTheme="majorHAnsi" w:eastAsiaTheme="majorEastAsia" w:hAnsiTheme="majorHAnsi" w:cstheme="majorBidi"/>
      <w:caps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FA7709"/>
    <w:rPr>
      <w:rFonts w:asciiTheme="majorHAnsi" w:eastAsiaTheme="majorEastAsia" w:hAnsiTheme="majorHAnsi" w:cstheme="majorBidi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E5341"/>
    <w:rPr>
      <w:rFonts w:asciiTheme="majorHAnsi" w:eastAsiaTheme="majorEastAsia" w:hAnsiTheme="majorHAnsi" w:cstheme="majorBidi"/>
      <w:b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A7709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rsid w:val="00FA7709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rsid w:val="00FA7709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sid w:val="00FA7709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FA7709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FA7709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17A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7AAE"/>
  </w:style>
  <w:style w:type="paragraph" w:styleId="Footer">
    <w:name w:val="footer"/>
    <w:basedOn w:val="Normal"/>
    <w:link w:val="FooterChar"/>
    <w:uiPriority w:val="99"/>
    <w:unhideWhenUsed/>
    <w:rsid w:val="00A17A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7AAE"/>
  </w:style>
  <w:style w:type="paragraph" w:styleId="BodyText3">
    <w:name w:val="Body Text 3"/>
    <w:basedOn w:val="Normal"/>
    <w:link w:val="BodyText3Char"/>
    <w:rsid w:val="00C0781C"/>
    <w:rPr>
      <w:noProof/>
      <w:sz w:val="24"/>
    </w:rPr>
  </w:style>
  <w:style w:type="character" w:customStyle="1" w:styleId="BodyText3Char">
    <w:name w:val="Body Text 3 Char"/>
    <w:basedOn w:val="DefaultParagraphFont"/>
    <w:link w:val="BodyText3"/>
    <w:rsid w:val="00C0781C"/>
    <w:rPr>
      <w:rFonts w:ascii="Times New Roman" w:eastAsia="Times New Roman" w:hAnsi="Times New Roman" w:cs="Times New Roman"/>
      <w:noProof/>
      <w:sz w:val="24"/>
      <w:szCs w:val="20"/>
      <w:lang w:val="uk-UA" w:eastAsia="ru-RU"/>
    </w:rPr>
  </w:style>
  <w:style w:type="paragraph" w:styleId="BodyTextIndent2">
    <w:name w:val="Body Text Indent 2"/>
    <w:basedOn w:val="Normal"/>
    <w:link w:val="BodyTextIndent2Char"/>
    <w:rsid w:val="00C0781C"/>
    <w:pPr>
      <w:ind w:left="720" w:firstLine="720"/>
    </w:pPr>
    <w:rPr>
      <w:noProof/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C0781C"/>
    <w:rPr>
      <w:rFonts w:ascii="Times New Roman" w:eastAsia="Times New Roman" w:hAnsi="Times New Roman" w:cs="Times New Roman"/>
      <w:noProof/>
      <w:sz w:val="24"/>
      <w:szCs w:val="20"/>
      <w:lang w:val="uk-UA" w:eastAsia="ru-RU"/>
    </w:rPr>
  </w:style>
  <w:style w:type="character" w:styleId="PageNumber">
    <w:name w:val="page number"/>
    <w:basedOn w:val="DefaultParagraphFont"/>
    <w:rsid w:val="00C0781C"/>
  </w:style>
  <w:style w:type="paragraph" w:styleId="TOC1">
    <w:name w:val="toc 1"/>
    <w:basedOn w:val="Normal"/>
    <w:next w:val="Normal"/>
    <w:autoRedefine/>
    <w:uiPriority w:val="39"/>
    <w:rsid w:val="008E63B6"/>
    <w:pPr>
      <w:tabs>
        <w:tab w:val="left" w:pos="993"/>
        <w:tab w:val="right" w:leader="dot" w:pos="10196"/>
      </w:tabs>
    </w:pPr>
  </w:style>
  <w:style w:type="paragraph" w:styleId="TOC2">
    <w:name w:val="toc 2"/>
    <w:basedOn w:val="Normal"/>
    <w:next w:val="Normal"/>
    <w:autoRedefine/>
    <w:uiPriority w:val="39"/>
    <w:rsid w:val="002B4549"/>
    <w:pPr>
      <w:tabs>
        <w:tab w:val="left" w:pos="1134"/>
        <w:tab w:val="right" w:leader="dot" w:pos="10196"/>
      </w:tabs>
      <w:ind w:left="1134"/>
    </w:pPr>
  </w:style>
  <w:style w:type="character" w:styleId="Hyperlink">
    <w:name w:val="Hyperlink"/>
    <w:uiPriority w:val="99"/>
    <w:rsid w:val="00C0781C"/>
    <w:rPr>
      <w:color w:val="0000FF"/>
      <w:u w:val="single"/>
    </w:rPr>
  </w:style>
  <w:style w:type="paragraph" w:customStyle="1" w:styleId="TOCHeading1">
    <w:name w:val="TOC Heading1"/>
    <w:basedOn w:val="BodyText"/>
    <w:rsid w:val="00C0781C"/>
    <w:pPr>
      <w:spacing w:before="120" w:after="240"/>
    </w:pPr>
    <w:rPr>
      <w:b/>
      <w:color w:val="000000"/>
      <w:sz w:val="40"/>
      <w:szCs w:val="24"/>
      <w:lang w:val="ru-RU"/>
    </w:rPr>
  </w:style>
  <w:style w:type="paragraph" w:styleId="BodyText">
    <w:name w:val="Body Text"/>
    <w:basedOn w:val="Normal"/>
    <w:link w:val="BodyTextChar"/>
    <w:unhideWhenUsed/>
    <w:rsid w:val="00C0781C"/>
  </w:style>
  <w:style w:type="character" w:customStyle="1" w:styleId="BodyTextChar">
    <w:name w:val="Body Text Char"/>
    <w:basedOn w:val="DefaultParagraphFont"/>
    <w:link w:val="BodyText"/>
    <w:uiPriority w:val="99"/>
    <w:semiHidden/>
    <w:rsid w:val="00C0781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TOC3">
    <w:name w:val="toc 3"/>
    <w:basedOn w:val="Normal"/>
    <w:next w:val="Normal"/>
    <w:autoRedefine/>
    <w:uiPriority w:val="39"/>
    <w:rsid w:val="006E5341"/>
    <w:pPr>
      <w:tabs>
        <w:tab w:val="left" w:pos="1134"/>
        <w:tab w:val="left" w:pos="2347"/>
        <w:tab w:val="right" w:leader="dot" w:pos="10196"/>
      </w:tabs>
      <w:ind w:left="2552"/>
    </w:pPr>
  </w:style>
  <w:style w:type="table" w:styleId="TableGrid">
    <w:name w:val="Table Grid"/>
    <w:basedOn w:val="TableNormal"/>
    <w:uiPriority w:val="39"/>
    <w:rsid w:val="00C0781C"/>
    <w:pPr>
      <w:spacing w:after="0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1">
    <w:name w:val="m_1_Пункт"/>
    <w:basedOn w:val="Normal"/>
    <w:next w:val="Normal"/>
    <w:rsid w:val="00C37AEB"/>
    <w:pPr>
      <w:keepNext/>
      <w:numPr>
        <w:numId w:val="3"/>
      </w:numPr>
    </w:pPr>
    <w:rPr>
      <w:b/>
      <w:caps/>
      <w:sz w:val="24"/>
      <w:szCs w:val="24"/>
      <w:lang w:val="ru-RU"/>
    </w:rPr>
  </w:style>
  <w:style w:type="paragraph" w:customStyle="1" w:styleId="m2">
    <w:name w:val="m_2_Пункт"/>
    <w:basedOn w:val="Normal"/>
    <w:next w:val="Normal"/>
    <w:rsid w:val="00C37AEB"/>
    <w:pPr>
      <w:keepNext/>
      <w:numPr>
        <w:ilvl w:val="1"/>
        <w:numId w:val="3"/>
      </w:numPr>
      <w:tabs>
        <w:tab w:val="left" w:pos="510"/>
      </w:tabs>
    </w:pPr>
    <w:rPr>
      <w:b/>
      <w:sz w:val="24"/>
      <w:szCs w:val="24"/>
      <w:lang w:val="ru-RU"/>
    </w:rPr>
  </w:style>
  <w:style w:type="paragraph" w:customStyle="1" w:styleId="m3">
    <w:name w:val="m_3_Пункт"/>
    <w:basedOn w:val="Normal"/>
    <w:next w:val="Normal"/>
    <w:rsid w:val="00C37AEB"/>
    <w:pPr>
      <w:numPr>
        <w:ilvl w:val="2"/>
        <w:numId w:val="3"/>
      </w:numPr>
    </w:pPr>
    <w:rPr>
      <w:b/>
      <w:sz w:val="24"/>
      <w:szCs w:val="24"/>
    </w:rPr>
  </w:style>
  <w:style w:type="paragraph" w:customStyle="1" w:styleId="BodyText21">
    <w:name w:val="Body Text 21"/>
    <w:basedOn w:val="Normal"/>
    <w:rsid w:val="00C91B50"/>
    <w:pPr>
      <w:widowControl w:val="0"/>
      <w:spacing w:before="280" w:line="280" w:lineRule="atLeast"/>
    </w:pPr>
    <w:rPr>
      <w:sz w:val="28"/>
    </w:rPr>
  </w:style>
  <w:style w:type="paragraph" w:customStyle="1" w:styleId="BodyTextIndent31">
    <w:name w:val="Body Text Indent 31"/>
    <w:basedOn w:val="Normal"/>
    <w:rsid w:val="00C91B50"/>
    <w:pPr>
      <w:ind w:firstLine="720"/>
    </w:pPr>
    <w:rPr>
      <w:sz w:val="28"/>
    </w:rPr>
  </w:style>
  <w:style w:type="paragraph" w:styleId="BodyTextIndent">
    <w:name w:val="Body Text Indent"/>
    <w:basedOn w:val="Normal"/>
    <w:link w:val="BodyTextIndentChar"/>
    <w:rsid w:val="00C91B50"/>
    <w:pPr>
      <w:ind w:firstLine="720"/>
    </w:pPr>
    <w:rPr>
      <w:noProof/>
      <w:color w:val="000000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C91B50"/>
    <w:rPr>
      <w:rFonts w:ascii="Times New Roman" w:eastAsia="Times New Roman" w:hAnsi="Times New Roman" w:cs="Times New Roman"/>
      <w:noProof/>
      <w:color w:val="000000"/>
      <w:sz w:val="24"/>
      <w:szCs w:val="20"/>
      <w:lang w:val="uk-UA" w:eastAsia="ru-RU"/>
    </w:rPr>
  </w:style>
  <w:style w:type="paragraph" w:styleId="BodyTextIndent3">
    <w:name w:val="Body Text Indent 3"/>
    <w:basedOn w:val="Normal"/>
    <w:link w:val="BodyTextIndent3Char"/>
    <w:rsid w:val="00C91B50"/>
    <w:pPr>
      <w:ind w:firstLine="720"/>
    </w:pPr>
    <w:rPr>
      <w:noProof/>
      <w:sz w:val="28"/>
    </w:rPr>
  </w:style>
  <w:style w:type="character" w:customStyle="1" w:styleId="BodyTextIndent3Char">
    <w:name w:val="Body Text Indent 3 Char"/>
    <w:basedOn w:val="DefaultParagraphFont"/>
    <w:link w:val="BodyTextIndent3"/>
    <w:rsid w:val="00C91B50"/>
    <w:rPr>
      <w:rFonts w:ascii="Times New Roman" w:eastAsia="Times New Roman" w:hAnsi="Times New Roman" w:cs="Times New Roman"/>
      <w:noProof/>
      <w:sz w:val="28"/>
      <w:szCs w:val="20"/>
      <w:lang w:val="uk-UA" w:eastAsia="ru-RU"/>
    </w:rPr>
  </w:style>
  <w:style w:type="paragraph" w:styleId="BlockText">
    <w:name w:val="Block Text"/>
    <w:basedOn w:val="Normal"/>
    <w:rsid w:val="00C91B50"/>
    <w:pPr>
      <w:ind w:left="113" w:right="113"/>
    </w:pPr>
    <w:rPr>
      <w:b/>
      <w:noProof/>
      <w:color w:val="000000"/>
      <w:sz w:val="24"/>
    </w:rPr>
  </w:style>
  <w:style w:type="paragraph" w:customStyle="1" w:styleId="BodyText31">
    <w:name w:val="Body Text 31"/>
    <w:basedOn w:val="Normal"/>
    <w:rsid w:val="00C91B50"/>
    <w:rPr>
      <w:noProof/>
      <w:sz w:val="24"/>
    </w:rPr>
  </w:style>
  <w:style w:type="paragraph" w:styleId="BodyText2">
    <w:name w:val="Body Text 2"/>
    <w:basedOn w:val="Normal"/>
    <w:link w:val="BodyText2Char"/>
    <w:rsid w:val="00C91B50"/>
    <w:pPr>
      <w:jc w:val="center"/>
    </w:pPr>
  </w:style>
  <w:style w:type="character" w:customStyle="1" w:styleId="BodyText2Char">
    <w:name w:val="Body Text 2 Char"/>
    <w:basedOn w:val="DefaultParagraphFont"/>
    <w:link w:val="BodyText2"/>
    <w:rsid w:val="00C91B50"/>
    <w:rPr>
      <w:rFonts w:ascii="Times New Roman" w:eastAsia="Times New Roman" w:hAnsi="Times New Roman" w:cs="Times New Roman"/>
      <w:szCs w:val="20"/>
      <w:lang w:val="uk-UA" w:eastAsia="ru-RU"/>
    </w:rPr>
  </w:style>
  <w:style w:type="paragraph" w:styleId="DocumentMap">
    <w:name w:val="Document Map"/>
    <w:basedOn w:val="Normal"/>
    <w:link w:val="DocumentMapChar"/>
    <w:semiHidden/>
    <w:rsid w:val="00C91B50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rsid w:val="00C91B50"/>
    <w:rPr>
      <w:rFonts w:ascii="Tahoma" w:eastAsia="Times New Roman" w:hAnsi="Tahoma" w:cs="Tahoma"/>
      <w:sz w:val="20"/>
      <w:szCs w:val="20"/>
      <w:shd w:val="clear" w:color="auto" w:fill="000080"/>
      <w:lang w:val="uk-UA" w:eastAsia="ru-RU"/>
    </w:rPr>
  </w:style>
  <w:style w:type="paragraph" w:styleId="BalloonText">
    <w:name w:val="Balloon Text"/>
    <w:basedOn w:val="Normal"/>
    <w:link w:val="BalloonTextChar"/>
    <w:semiHidden/>
    <w:rsid w:val="00C91B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91B50"/>
    <w:rPr>
      <w:rFonts w:ascii="Tahoma" w:eastAsia="Times New Roman" w:hAnsi="Tahoma" w:cs="Tahoma"/>
      <w:sz w:val="16"/>
      <w:szCs w:val="16"/>
      <w:lang w:val="uk-UA" w:eastAsia="ru-RU"/>
    </w:rPr>
  </w:style>
  <w:style w:type="character" w:styleId="CommentReference">
    <w:name w:val="annotation reference"/>
    <w:rsid w:val="00C91B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C91B50"/>
  </w:style>
  <w:style w:type="character" w:customStyle="1" w:styleId="CommentTextChar">
    <w:name w:val="Comment Text Char"/>
    <w:basedOn w:val="DefaultParagraphFont"/>
    <w:link w:val="CommentText"/>
    <w:rsid w:val="00C91B50"/>
    <w:rPr>
      <w:rFonts w:ascii="Times New Roman" w:eastAsia="Times New Roman" w:hAnsi="Times New Roman" w:cs="Times New Roman"/>
      <w:sz w:val="20"/>
      <w:szCs w:val="20"/>
    </w:rPr>
  </w:style>
  <w:style w:type="paragraph" w:customStyle="1" w:styleId="m0">
    <w:name w:val="m_ПростойТекст"/>
    <w:basedOn w:val="Normal"/>
    <w:rsid w:val="00C91B50"/>
    <w:rPr>
      <w:sz w:val="24"/>
      <w:szCs w:val="24"/>
      <w:lang w:val="ru-RU"/>
    </w:rPr>
  </w:style>
  <w:style w:type="paragraph" w:customStyle="1" w:styleId="m">
    <w:name w:val="m_Список"/>
    <w:basedOn w:val="m0"/>
    <w:rsid w:val="00C91B50"/>
    <w:pPr>
      <w:numPr>
        <w:numId w:val="4"/>
      </w:numPr>
    </w:pPr>
  </w:style>
  <w:style w:type="paragraph" w:styleId="CommentSubject">
    <w:name w:val="annotation subject"/>
    <w:basedOn w:val="CommentText"/>
    <w:next w:val="CommentText"/>
    <w:link w:val="CommentSubjectChar"/>
    <w:semiHidden/>
    <w:rsid w:val="00C91B50"/>
    <w:rPr>
      <w:b/>
      <w:bCs/>
      <w:lang w:val="uk-UA" w:eastAsia="ru-RU"/>
    </w:rPr>
  </w:style>
  <w:style w:type="character" w:customStyle="1" w:styleId="CommentSubjectChar">
    <w:name w:val="Comment Subject Char"/>
    <w:basedOn w:val="CommentTextChar"/>
    <w:link w:val="CommentSubject"/>
    <w:semiHidden/>
    <w:rsid w:val="00C91B50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styleId="NormalWeb">
    <w:name w:val="Normal (Web)"/>
    <w:basedOn w:val="Normal"/>
    <w:uiPriority w:val="99"/>
    <w:rsid w:val="00C91B50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7709"/>
    <w:rPr>
      <w:b/>
      <w:bCs/>
    </w:rPr>
  </w:style>
  <w:style w:type="paragraph" w:customStyle="1" w:styleId="1Georgia12">
    <w:name w:val="Стиль Заголовок 1 + Georgia 12 пт полужирный По левому краю"/>
    <w:basedOn w:val="Heading1"/>
    <w:rsid w:val="00C91B50"/>
    <w:pPr>
      <w:numPr>
        <w:numId w:val="2"/>
      </w:numPr>
    </w:pPr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FA7709"/>
    <w:rPr>
      <w:b/>
      <w:bCs/>
      <w:smallCaps/>
      <w:color w:val="595959" w:themeColor="text1" w:themeTint="A6"/>
    </w:rPr>
  </w:style>
  <w:style w:type="paragraph" w:customStyle="1" w:styleId="TableHeading">
    <w:name w:val="TableHeading"/>
    <w:basedOn w:val="Normal"/>
    <w:rsid w:val="00C91B50"/>
    <w:pPr>
      <w:spacing w:after="60"/>
    </w:pPr>
    <w:rPr>
      <w:b/>
      <w:sz w:val="24"/>
      <w:szCs w:val="24"/>
    </w:rPr>
  </w:style>
  <w:style w:type="paragraph" w:customStyle="1" w:styleId="1Georgia">
    <w:name w:val="Стиль Заголовок 1 + Georgia"/>
    <w:basedOn w:val="Heading1"/>
    <w:rsid w:val="00C91B50"/>
    <w:pPr>
      <w:numPr>
        <w:numId w:val="5"/>
      </w:numPr>
    </w:pPr>
    <w:rPr>
      <w:bCs/>
      <w:szCs w:val="24"/>
      <w:lang w:val="ru-RU"/>
    </w:rPr>
  </w:style>
  <w:style w:type="paragraph" w:customStyle="1" w:styleId="text">
    <w:name w:val="text"/>
    <w:basedOn w:val="Normal"/>
    <w:rsid w:val="00C91B50"/>
    <w:pPr>
      <w:spacing w:before="100" w:beforeAutospacing="1" w:after="100" w:afterAutospacing="1"/>
    </w:pPr>
    <w:rPr>
      <w:rFonts w:ascii="Verdana" w:hAnsi="Verdana"/>
      <w:color w:val="000000"/>
      <w:sz w:val="24"/>
      <w:szCs w:val="24"/>
      <w:lang w:val="ru-RU"/>
    </w:rPr>
  </w:style>
  <w:style w:type="character" w:customStyle="1" w:styleId="left">
    <w:name w:val="left"/>
    <w:basedOn w:val="DefaultParagraphFont"/>
    <w:rsid w:val="00C91B50"/>
  </w:style>
  <w:style w:type="paragraph" w:styleId="ListParagraph">
    <w:name w:val="List Paragraph"/>
    <w:basedOn w:val="Normal"/>
    <w:link w:val="ListParagraphChar"/>
    <w:uiPriority w:val="34"/>
    <w:qFormat/>
    <w:rsid w:val="00FA7709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A7709"/>
    <w:rPr>
      <w:rFonts w:ascii="Arial" w:hAnsi="Arial"/>
    </w:rPr>
  </w:style>
  <w:style w:type="paragraph" w:customStyle="1" w:styleId="a">
    <w:name w:val="Пункт"/>
    <w:basedOn w:val="Normal"/>
    <w:rsid w:val="00C91B50"/>
    <w:pPr>
      <w:numPr>
        <w:ilvl w:val="2"/>
        <w:numId w:val="6"/>
      </w:numPr>
      <w:tabs>
        <w:tab w:val="left" w:pos="1134"/>
      </w:tabs>
      <w:spacing w:line="360" w:lineRule="auto"/>
    </w:pPr>
    <w:rPr>
      <w:sz w:val="28"/>
      <w:lang w:val="ru-RU"/>
    </w:rPr>
  </w:style>
  <w:style w:type="paragraph" w:customStyle="1" w:styleId="a0">
    <w:name w:val="Подпункт"/>
    <w:basedOn w:val="a"/>
    <w:rsid w:val="00C91B50"/>
    <w:pPr>
      <w:numPr>
        <w:ilvl w:val="3"/>
      </w:numPr>
      <w:tabs>
        <w:tab w:val="num" w:pos="851"/>
        <w:tab w:val="left" w:pos="1134"/>
      </w:tabs>
      <w:ind w:left="851" w:hanging="851"/>
    </w:pPr>
  </w:style>
  <w:style w:type="paragraph" w:customStyle="1" w:styleId="a1">
    <w:name w:val="Подподподподпункт"/>
    <w:basedOn w:val="Normal"/>
    <w:rsid w:val="00C91B50"/>
    <w:pPr>
      <w:tabs>
        <w:tab w:val="num" w:pos="2835"/>
      </w:tabs>
      <w:spacing w:line="360" w:lineRule="auto"/>
      <w:ind w:left="2835" w:hanging="567"/>
    </w:pPr>
    <w:rPr>
      <w:snapToGrid w:val="0"/>
      <w:sz w:val="28"/>
      <w:lang w:val="ru-RU"/>
    </w:rPr>
  </w:style>
  <w:style w:type="paragraph" w:customStyle="1" w:styleId="a2">
    <w:name w:val="Подподподпункт"/>
    <w:basedOn w:val="Normal"/>
    <w:rsid w:val="00C91B50"/>
    <w:pPr>
      <w:tabs>
        <w:tab w:val="num" w:pos="2268"/>
      </w:tabs>
      <w:spacing w:line="360" w:lineRule="auto"/>
      <w:ind w:left="2268" w:hanging="567"/>
    </w:pPr>
    <w:rPr>
      <w:snapToGrid w:val="0"/>
      <w:sz w:val="28"/>
      <w:lang w:val="ru-RU"/>
    </w:rPr>
  </w:style>
  <w:style w:type="paragraph" w:customStyle="1" w:styleId="5ABCD">
    <w:name w:val="Пункт_5_ABCD"/>
    <w:basedOn w:val="Normal"/>
    <w:rsid w:val="00C91B50"/>
    <w:pPr>
      <w:tabs>
        <w:tab w:val="num" w:pos="1134"/>
      </w:tabs>
      <w:spacing w:line="360" w:lineRule="auto"/>
      <w:ind w:left="1701" w:hanging="567"/>
    </w:pPr>
    <w:rPr>
      <w:sz w:val="28"/>
      <w:lang w:val="ru-RU"/>
    </w:rPr>
  </w:style>
  <w:style w:type="paragraph" w:styleId="Revision">
    <w:name w:val="Revision"/>
    <w:hidden/>
    <w:uiPriority w:val="99"/>
    <w:semiHidden/>
    <w:rsid w:val="0068027C"/>
    <w:pPr>
      <w:spacing w:after="0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Style1">
    <w:name w:val="Style1"/>
    <w:basedOn w:val="Heading2"/>
    <w:link w:val="Style1Char"/>
    <w:rsid w:val="00E70C46"/>
    <w:pPr>
      <w:numPr>
        <w:numId w:val="7"/>
      </w:numPr>
      <w:spacing w:before="200" w:line="276" w:lineRule="auto"/>
      <w:ind w:left="862" w:hanging="720"/>
    </w:pPr>
    <w:rPr>
      <w:rFonts w:ascii="EYInterstate Light" w:hAnsi="EYInterstate Light"/>
      <w:iCs/>
      <w:color w:val="2E74B5" w:themeColor="accent1" w:themeShade="BF"/>
      <w:kern w:val="32"/>
      <w:sz w:val="26"/>
      <w:szCs w:val="26"/>
      <w:lang w:val="ru-RU" w:eastAsia="uk-UA"/>
    </w:rPr>
  </w:style>
  <w:style w:type="character" w:customStyle="1" w:styleId="Style1Char">
    <w:name w:val="Style1 Char"/>
    <w:basedOn w:val="Heading2Char"/>
    <w:link w:val="Style1"/>
    <w:locked/>
    <w:rsid w:val="00E70C46"/>
    <w:rPr>
      <w:rFonts w:ascii="EYInterstate Light" w:eastAsiaTheme="majorEastAsia" w:hAnsi="EYInterstate Light" w:cstheme="majorBidi"/>
      <w:b/>
      <w:iCs/>
      <w:color w:val="2E74B5" w:themeColor="accent1" w:themeShade="BF"/>
      <w:kern w:val="32"/>
      <w:sz w:val="26"/>
      <w:szCs w:val="26"/>
      <w:lang w:val="ru-RU" w:eastAsia="uk-UA"/>
    </w:rPr>
  </w:style>
  <w:style w:type="paragraph" w:customStyle="1" w:styleId="Style2">
    <w:name w:val="Style2"/>
    <w:basedOn w:val="Heading3"/>
    <w:link w:val="Style2Char"/>
    <w:rsid w:val="00E70C46"/>
    <w:pPr>
      <w:spacing w:after="200"/>
      <w:ind w:left="1361" w:right="-119" w:hanging="1077"/>
    </w:pPr>
    <w:rPr>
      <w:rFonts w:ascii="EYInterstate" w:hAnsi="EYInterstate" w:cs="Arial"/>
      <w:kern w:val="48"/>
      <w:sz w:val="20"/>
      <w:lang w:val="ru-RU"/>
    </w:rPr>
  </w:style>
  <w:style w:type="character" w:customStyle="1" w:styleId="Style2Char">
    <w:name w:val="Style2 Char"/>
    <w:basedOn w:val="DefaultParagraphFont"/>
    <w:link w:val="Style2"/>
    <w:locked/>
    <w:rsid w:val="00E70C46"/>
    <w:rPr>
      <w:rFonts w:ascii="EYInterstate" w:eastAsiaTheme="majorEastAsia" w:hAnsi="EYInterstate" w:cs="Arial"/>
      <w:smallCaps/>
      <w:kern w:val="48"/>
      <w:sz w:val="20"/>
      <w:szCs w:val="28"/>
      <w:lang w:val="ru-RU"/>
    </w:rPr>
  </w:style>
  <w:style w:type="paragraph" w:styleId="TOC4">
    <w:name w:val="toc 4"/>
    <w:basedOn w:val="Normal"/>
    <w:next w:val="Normal"/>
    <w:autoRedefine/>
    <w:uiPriority w:val="39"/>
    <w:unhideWhenUsed/>
    <w:rsid w:val="000E2728"/>
    <w:pPr>
      <w:tabs>
        <w:tab w:val="left" w:pos="1980"/>
        <w:tab w:val="left" w:pos="2515"/>
        <w:tab w:val="right" w:leader="dot" w:pos="9346"/>
      </w:tabs>
      <w:ind w:left="2700" w:hanging="810"/>
    </w:pPr>
  </w:style>
  <w:style w:type="paragraph" w:styleId="TOC5">
    <w:name w:val="toc 5"/>
    <w:basedOn w:val="Normal"/>
    <w:next w:val="Normal"/>
    <w:autoRedefine/>
    <w:uiPriority w:val="39"/>
    <w:unhideWhenUsed/>
    <w:rsid w:val="002869C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2869C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2869C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2869C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2869C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FA7709"/>
    <w:pPr>
      <w:outlineLvl w:val="9"/>
    </w:pPr>
  </w:style>
  <w:style w:type="table" w:customStyle="1" w:styleId="TableGrid1">
    <w:name w:val="Table Grid1"/>
    <w:basedOn w:val="TableNormal"/>
    <w:next w:val="TableGrid"/>
    <w:uiPriority w:val="59"/>
    <w:rsid w:val="009B6E7A"/>
    <w:pPr>
      <w:spacing w:after="0" w:line="240" w:lineRule="auto"/>
    </w:pPr>
    <w:rPr>
      <w:rFonts w:ascii="Arial" w:eastAsia="Calibri" w:hAnsi="Arial" w:cs="Times New Roman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11" w:type="dxa"/>
        <w:right w:w="11" w:type="dxa"/>
      </w:tblCellMar>
    </w:tblPr>
    <w:tcPr>
      <w:vAlign w:val="center"/>
    </w:tcPr>
  </w:style>
  <w:style w:type="paragraph" w:styleId="NoSpacing">
    <w:name w:val="No Spacing"/>
    <w:link w:val="NoSpacingChar"/>
    <w:uiPriority w:val="1"/>
    <w:qFormat/>
    <w:rsid w:val="00FA770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A7709"/>
  </w:style>
  <w:style w:type="paragraph" w:styleId="Title">
    <w:name w:val="Title"/>
    <w:basedOn w:val="Normal"/>
    <w:next w:val="Normal"/>
    <w:link w:val="TitleChar"/>
    <w:uiPriority w:val="10"/>
    <w:qFormat/>
    <w:rsid w:val="00FA7709"/>
    <w:pPr>
      <w:spacing w:after="0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A7709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7709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7709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FA7709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FA7709"/>
    <w:pPr>
      <w:spacing w:before="160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FA7709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7709"/>
    <w:pPr>
      <w:spacing w:before="280" w:after="280"/>
      <w:ind w:left="1080" w:right="1080"/>
      <w:jc w:val="center"/>
    </w:pPr>
    <w:rPr>
      <w:rFonts w:asciiTheme="minorHAnsi" w:hAnsiTheme="minorHAnsi"/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7709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FA7709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A7709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A7709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A7709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FA7709"/>
    <w:rPr>
      <w:b/>
      <w:bCs/>
      <w:smallCaps/>
      <w:spacing w:val="7"/>
    </w:rPr>
  </w:style>
  <w:style w:type="character" w:customStyle="1" w:styleId="tlid-translation">
    <w:name w:val="tlid-translation"/>
    <w:basedOn w:val="DefaultParagraphFont"/>
    <w:rsid w:val="002E02AD"/>
  </w:style>
  <w:style w:type="character" w:styleId="UnresolvedMention">
    <w:name w:val="Unresolved Mention"/>
    <w:basedOn w:val="DefaultParagraphFont"/>
    <w:uiPriority w:val="99"/>
    <w:semiHidden/>
    <w:unhideWhenUsed/>
    <w:rsid w:val="002E02AD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F35E5A"/>
    <w:rPr>
      <w:color w:val="808080"/>
    </w:rPr>
  </w:style>
  <w:style w:type="paragraph" w:customStyle="1" w:styleId="Normal1">
    <w:name w:val="Normal1"/>
    <w:basedOn w:val="Normal"/>
    <w:uiPriority w:val="99"/>
    <w:rsid w:val="0057431F"/>
    <w:pPr>
      <w:autoSpaceDE w:val="0"/>
      <w:autoSpaceDN w:val="0"/>
      <w:adjustRightInd w:val="0"/>
      <w:spacing w:after="0"/>
    </w:pPr>
    <w:rPr>
      <w:rFonts w:cs="Arial"/>
      <w:color w:val="000000"/>
      <w:szCs w:val="20"/>
      <w:lang w:val="uk-UA"/>
    </w:rPr>
  </w:style>
  <w:style w:type="paragraph" w:customStyle="1" w:styleId="BOLD">
    <w:name w:val="BOLD"/>
    <w:basedOn w:val="Normal"/>
    <w:uiPriority w:val="99"/>
    <w:rsid w:val="0057431F"/>
    <w:pPr>
      <w:autoSpaceDE w:val="0"/>
      <w:autoSpaceDN w:val="0"/>
      <w:adjustRightInd w:val="0"/>
      <w:spacing w:after="0"/>
    </w:pPr>
    <w:rPr>
      <w:rFonts w:cs="Arial"/>
      <w:b/>
      <w:bCs/>
      <w:color w:val="000000"/>
      <w:szCs w:val="20"/>
      <w:lang w:val="uk-UA"/>
    </w:rPr>
  </w:style>
  <w:style w:type="paragraph" w:customStyle="1" w:styleId="tabletext">
    <w:name w:val="ДТЭК table text"/>
    <w:basedOn w:val="Normal"/>
    <w:qFormat/>
    <w:rsid w:val="00917D9A"/>
    <w:pPr>
      <w:spacing w:before="120"/>
    </w:pPr>
    <w:rPr>
      <w:rFonts w:eastAsia="Times New Roman" w:cs="Arial"/>
      <w:color w:val="000000" w:themeColor="text1"/>
      <w:kern w:val="32"/>
      <w:sz w:val="18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45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130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1248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5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3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5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946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989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5534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347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1855">
          <w:marLeft w:val="17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02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36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386426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85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97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7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70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48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06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62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305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72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56488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44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16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3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79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9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10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6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8569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40807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6692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941078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1988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38783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62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4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2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3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75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873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430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037398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22118">
          <w:marLeft w:val="1526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159">
          <w:marLeft w:val="279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6441">
          <w:marLeft w:val="361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252">
          <w:marLeft w:val="361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3416">
          <w:marLeft w:val="361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25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3511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277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266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5005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32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1829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24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49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7588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8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97703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9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583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96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7885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23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284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367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716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3361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18199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66432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7197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6246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325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55915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4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09084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735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6425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4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825197">
          <w:marLeft w:val="17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956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590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8039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579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543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5313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759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4933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8674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817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6733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814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98645">
          <w:marLeft w:val="17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9876">
          <w:marLeft w:val="17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5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357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259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150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73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429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685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25240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34796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995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728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32902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81833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867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462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311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48680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100886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3535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814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4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6418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10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60146">
          <w:marLeft w:val="17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9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74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3470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31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23955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989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475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910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88127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680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516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4342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056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3878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0214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175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18298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50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1665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5864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9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3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7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70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559207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2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89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425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698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3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8847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4982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6932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40105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7623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383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5438">
          <w:marLeft w:val="17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4517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617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3020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50.jpeg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40.emf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shevchuk\AppData\Roaming\Microsoft\Templates\&#1055;-01-01-&#1055;&#1086;&#1083;&#1110;&#1090;&#1080;&#1082;&#1072;%20&#1097;&#1086;&#1076;&#1086;%20&#1087;&#1083;&#1072;&#1085;&#1091;&#1074;&#1072;&#1085;&#1085;&#1103;_v0.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2019-06-26T00:00:00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1FC63199C03649969EDFA0D85B44FF" ma:contentTypeVersion="13" ma:contentTypeDescription="Create a new document." ma:contentTypeScope="" ma:versionID="011e4c5c351a7405ba65273e407a446d">
  <xsd:schema xmlns:xsd="http://www.w3.org/2001/XMLSchema" xmlns:xs="http://www.w3.org/2001/XMLSchema" xmlns:p="http://schemas.microsoft.com/office/2006/metadata/properties" xmlns:ns2="e1a9d1e7-907c-4013-9b20-0b0b55db5ca3" xmlns:ns3="15488db9-09e8-4a24-9ef6-f2f44237c106" targetNamespace="http://schemas.microsoft.com/office/2006/metadata/properties" ma:root="true" ma:fieldsID="4984e13e9ee56f00ef450c185d1c65a5" ns2:_="" ns3:_="">
    <xsd:import namespace="e1a9d1e7-907c-4013-9b20-0b0b55db5ca3"/>
    <xsd:import namespace="15488db9-09e8-4a24-9ef6-f2f44237c1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a9d1e7-907c-4013-9b20-0b0b55db5c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88db9-09e8-4a24-9ef6-f2f44237c10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E48CAC-B8CC-462B-AED8-37F5E5B152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D8F1C05-317F-4043-8EC1-DCD51B6670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356682-2EE9-40EE-B1DF-AA1796238DC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D88F5E6-0137-42AA-8CC0-355B9E571F89}"/>
</file>

<file path=docProps/app.xml><?xml version="1.0" encoding="utf-8"?>
<Properties xmlns="http://schemas.openxmlformats.org/officeDocument/2006/extended-properties" xmlns:vt="http://schemas.openxmlformats.org/officeDocument/2006/docPropsVTypes">
  <Template>П-01-01-Політика щодо планування_v0.3.dotx</Template>
  <TotalTime>22</TotalTime>
  <Pages>5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обліку</vt:lpstr>
    </vt:vector>
  </TitlesOfParts>
  <Company>хххххххх</Company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обліку</dc:title>
  <dc:subject>Редакція</dc:subject>
  <dc:creator>Natalia Shevchuk</dc:creator>
  <cp:keywords/>
  <dc:description/>
  <cp:lastModifiedBy>Mariya Stupak</cp:lastModifiedBy>
  <cp:revision>7</cp:revision>
  <cp:lastPrinted>2019-07-12T13:40:00Z</cp:lastPrinted>
  <dcterms:created xsi:type="dcterms:W3CDTF">2020-01-30T13:41:00Z</dcterms:created>
  <dcterms:modified xsi:type="dcterms:W3CDTF">2022-11-03T13:35:00Z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0x010100D4A35D9EEC7BE84EBA57F60A28B25C3E</vt:lpwstr>
  </property>
</Properties>
</file>